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55A7AD" w14:textId="77777777" w:rsidR="00D546C2" w:rsidRPr="002F7238" w:rsidRDefault="00D546C2" w:rsidP="004D4E0F">
      <w:pPr>
        <w:snapToGrid w:val="0"/>
        <w:spacing w:line="400" w:lineRule="exact"/>
        <w:ind w:leftChars="0" w:left="0"/>
        <w:rPr>
          <w:rFonts w:eastAsia="標楷體"/>
          <w:color w:val="000000"/>
          <w:sz w:val="40"/>
          <w:szCs w:val="40"/>
        </w:rPr>
      </w:pPr>
    </w:p>
    <w:p w14:paraId="540E77D4" w14:textId="77777777" w:rsidR="00D546C2" w:rsidRPr="002F7238" w:rsidRDefault="00D546C2" w:rsidP="004D4E0F">
      <w:pPr>
        <w:snapToGrid w:val="0"/>
        <w:spacing w:line="400" w:lineRule="exact"/>
        <w:ind w:leftChars="545" w:left="1316" w:hangingChars="2" w:hanging="8"/>
        <w:jc w:val="center"/>
        <w:rPr>
          <w:rFonts w:eastAsia="標楷體"/>
          <w:color w:val="000000"/>
          <w:sz w:val="40"/>
          <w:szCs w:val="40"/>
        </w:rPr>
      </w:pPr>
    </w:p>
    <w:p w14:paraId="4A17F401" w14:textId="77777777" w:rsidR="004D4E0F" w:rsidRPr="002F7238" w:rsidRDefault="004D4E0F" w:rsidP="004D4E0F">
      <w:pPr>
        <w:snapToGrid w:val="0"/>
        <w:spacing w:line="400" w:lineRule="exact"/>
        <w:ind w:leftChars="545" w:left="1316" w:hangingChars="2" w:hanging="8"/>
        <w:jc w:val="center"/>
        <w:rPr>
          <w:rFonts w:eastAsia="標楷體"/>
          <w:color w:val="000000"/>
          <w:sz w:val="40"/>
          <w:szCs w:val="40"/>
        </w:rPr>
      </w:pPr>
    </w:p>
    <w:p w14:paraId="13F8AB19" w14:textId="77777777" w:rsidR="004D4E0F" w:rsidRPr="002F7238" w:rsidRDefault="004D4E0F" w:rsidP="004D4E0F">
      <w:pPr>
        <w:snapToGrid w:val="0"/>
        <w:spacing w:line="400" w:lineRule="exact"/>
        <w:ind w:leftChars="545" w:left="1316" w:hangingChars="2" w:hanging="8"/>
        <w:jc w:val="center"/>
        <w:rPr>
          <w:rFonts w:eastAsia="標楷體"/>
          <w:color w:val="000000"/>
          <w:sz w:val="40"/>
          <w:szCs w:val="40"/>
        </w:rPr>
      </w:pPr>
    </w:p>
    <w:p w14:paraId="45C8A4AA" w14:textId="77777777" w:rsidR="004D4E0F" w:rsidRPr="002F7238" w:rsidRDefault="004D4E0F" w:rsidP="004D4E0F">
      <w:pPr>
        <w:snapToGrid w:val="0"/>
        <w:spacing w:line="400" w:lineRule="exact"/>
        <w:ind w:leftChars="545" w:left="1316" w:hangingChars="2" w:hanging="8"/>
        <w:jc w:val="center"/>
        <w:rPr>
          <w:rFonts w:eastAsia="標楷體"/>
          <w:color w:val="000000"/>
          <w:sz w:val="40"/>
          <w:szCs w:val="40"/>
        </w:rPr>
      </w:pPr>
    </w:p>
    <w:p w14:paraId="3D61EBA5" w14:textId="77777777" w:rsidR="004D4E0F" w:rsidRPr="002F7238" w:rsidRDefault="004D4E0F" w:rsidP="004D4E0F">
      <w:pPr>
        <w:snapToGrid w:val="0"/>
        <w:spacing w:line="400" w:lineRule="exact"/>
        <w:ind w:leftChars="545" w:left="1316" w:hangingChars="2" w:hanging="8"/>
        <w:jc w:val="center"/>
        <w:rPr>
          <w:rFonts w:eastAsia="標楷體"/>
          <w:color w:val="000000"/>
          <w:sz w:val="40"/>
          <w:szCs w:val="40"/>
        </w:rPr>
      </w:pPr>
    </w:p>
    <w:p w14:paraId="7099E345" w14:textId="77777777" w:rsidR="004D4E0F" w:rsidRPr="002F7238" w:rsidRDefault="004D4E0F" w:rsidP="004D4E0F">
      <w:pPr>
        <w:snapToGrid w:val="0"/>
        <w:spacing w:line="400" w:lineRule="exact"/>
        <w:ind w:leftChars="545" w:left="1316" w:hangingChars="2" w:hanging="8"/>
        <w:jc w:val="center"/>
        <w:rPr>
          <w:rFonts w:eastAsia="標楷體"/>
          <w:color w:val="000000"/>
          <w:sz w:val="40"/>
          <w:szCs w:val="40"/>
        </w:rPr>
      </w:pPr>
    </w:p>
    <w:p w14:paraId="5AB0AF19" w14:textId="77777777" w:rsidR="004D4E0F" w:rsidRPr="002F7238" w:rsidRDefault="004D4E0F" w:rsidP="004D4E0F">
      <w:pPr>
        <w:snapToGrid w:val="0"/>
        <w:spacing w:line="400" w:lineRule="exact"/>
        <w:ind w:leftChars="545" w:left="1316" w:hangingChars="2" w:hanging="8"/>
        <w:jc w:val="center"/>
        <w:rPr>
          <w:rFonts w:eastAsia="標楷體"/>
          <w:color w:val="000000"/>
          <w:sz w:val="40"/>
          <w:szCs w:val="40"/>
        </w:rPr>
      </w:pPr>
    </w:p>
    <w:p w14:paraId="473A349D" w14:textId="77777777" w:rsidR="004D4E0F" w:rsidRPr="002F7238" w:rsidRDefault="004D4E0F" w:rsidP="00C26E36">
      <w:pPr>
        <w:snapToGrid w:val="0"/>
        <w:spacing w:line="560" w:lineRule="exact"/>
        <w:ind w:leftChars="0" w:left="10" w:hangingChars="2" w:hanging="10"/>
        <w:jc w:val="center"/>
        <w:rPr>
          <w:rFonts w:eastAsia="標楷體"/>
          <w:b/>
          <w:color w:val="000000"/>
          <w:sz w:val="48"/>
          <w:szCs w:val="48"/>
        </w:rPr>
      </w:pPr>
    </w:p>
    <w:p w14:paraId="0DEA407E" w14:textId="77777777" w:rsidR="004D4E0F" w:rsidRPr="002F7238" w:rsidRDefault="004D4E0F" w:rsidP="00C26E36">
      <w:pPr>
        <w:snapToGrid w:val="0"/>
        <w:spacing w:line="560" w:lineRule="exact"/>
        <w:ind w:leftChars="0" w:left="10" w:hangingChars="2" w:hanging="10"/>
        <w:jc w:val="center"/>
        <w:rPr>
          <w:rFonts w:eastAsia="標楷體"/>
          <w:b/>
          <w:color w:val="000000"/>
          <w:sz w:val="48"/>
          <w:szCs w:val="48"/>
        </w:rPr>
      </w:pPr>
    </w:p>
    <w:p w14:paraId="6EB8CEBA" w14:textId="77777777" w:rsidR="004D4E0F" w:rsidRPr="002F7238" w:rsidRDefault="004D4E0F" w:rsidP="00C26E36">
      <w:pPr>
        <w:snapToGrid w:val="0"/>
        <w:spacing w:line="560" w:lineRule="exact"/>
        <w:ind w:leftChars="0" w:left="10" w:hangingChars="2" w:hanging="10"/>
        <w:jc w:val="center"/>
        <w:rPr>
          <w:rFonts w:eastAsia="標楷體"/>
          <w:b/>
          <w:color w:val="000000"/>
          <w:sz w:val="48"/>
          <w:szCs w:val="48"/>
        </w:rPr>
      </w:pPr>
    </w:p>
    <w:p w14:paraId="58A460BC" w14:textId="231B597B" w:rsidR="00D546C2" w:rsidRPr="002F7238" w:rsidRDefault="00016A40" w:rsidP="00C26E36">
      <w:pPr>
        <w:snapToGrid w:val="0"/>
        <w:spacing w:line="560" w:lineRule="exact"/>
        <w:ind w:leftChars="0" w:left="10" w:hangingChars="2" w:hanging="10"/>
        <w:jc w:val="center"/>
        <w:rPr>
          <w:rFonts w:eastAsia="標楷體"/>
          <w:b/>
          <w:color w:val="000000"/>
          <w:sz w:val="48"/>
          <w:szCs w:val="48"/>
        </w:rPr>
      </w:pPr>
      <w:r w:rsidRPr="002F7238">
        <w:rPr>
          <w:rFonts w:eastAsia="標楷體"/>
          <w:b/>
          <w:color w:val="000000"/>
          <w:sz w:val="48"/>
          <w:szCs w:val="48"/>
        </w:rPr>
        <w:t>2020</w:t>
      </w:r>
      <w:r w:rsidR="00C26E36" w:rsidRPr="002F7238">
        <w:rPr>
          <w:rFonts w:eastAsia="標楷體"/>
          <w:b/>
          <w:color w:val="000000"/>
          <w:sz w:val="48"/>
          <w:szCs w:val="48"/>
        </w:rPr>
        <w:t>陽明山國際文創設計競</w:t>
      </w:r>
      <w:r w:rsidR="00836EF9" w:rsidRPr="002F7238">
        <w:rPr>
          <w:rFonts w:eastAsia="標楷體"/>
          <w:b/>
          <w:color w:val="000000"/>
          <w:sz w:val="48"/>
          <w:szCs w:val="48"/>
        </w:rPr>
        <w:t>賽</w:t>
      </w:r>
      <w:r w:rsidR="004D4E0F" w:rsidRPr="002F7238">
        <w:rPr>
          <w:rFonts w:eastAsia="標楷體"/>
          <w:b/>
          <w:color w:val="000000"/>
          <w:sz w:val="48"/>
          <w:szCs w:val="48"/>
        </w:rPr>
        <w:t>辦法</w:t>
      </w:r>
    </w:p>
    <w:p w14:paraId="3C3512CD" w14:textId="22E9A2AC" w:rsidR="00C26E36" w:rsidRPr="002F7238" w:rsidRDefault="00C26E36" w:rsidP="00C26E36">
      <w:pPr>
        <w:snapToGrid w:val="0"/>
        <w:spacing w:line="560" w:lineRule="exact"/>
        <w:ind w:leftChars="0" w:left="10" w:hangingChars="2" w:hanging="10"/>
        <w:jc w:val="center"/>
        <w:rPr>
          <w:rFonts w:eastAsia="標楷體"/>
          <w:b/>
          <w:color w:val="000000"/>
          <w:sz w:val="48"/>
          <w:szCs w:val="48"/>
        </w:rPr>
      </w:pPr>
      <w:r w:rsidRPr="002F7238">
        <w:rPr>
          <w:rFonts w:eastAsia="標楷體"/>
          <w:b/>
          <w:color w:val="000000"/>
          <w:sz w:val="48"/>
          <w:szCs w:val="48"/>
        </w:rPr>
        <w:br w:type="page"/>
      </w:r>
    </w:p>
    <w:p w14:paraId="5B1F10C5" w14:textId="77777777" w:rsidR="00D546C2" w:rsidRPr="002F7238" w:rsidRDefault="00D546C2" w:rsidP="004C6B08">
      <w:pPr>
        <w:spacing w:line="400" w:lineRule="exact"/>
        <w:ind w:leftChars="0" w:left="0"/>
        <w:jc w:val="both"/>
        <w:rPr>
          <w:rFonts w:eastAsia="標楷體"/>
          <w:color w:val="000000"/>
        </w:rPr>
      </w:pPr>
      <w:r w:rsidRPr="002F7238">
        <w:rPr>
          <w:rFonts w:eastAsia="標楷體"/>
          <w:b/>
          <w:color w:val="000000"/>
        </w:rPr>
        <w:lastRenderedPageBreak/>
        <w:t>一、活動宗旨</w:t>
      </w:r>
    </w:p>
    <w:p w14:paraId="0300D9C9" w14:textId="77777777" w:rsidR="002F3069" w:rsidRPr="002F3069" w:rsidRDefault="002F3069" w:rsidP="002F3069">
      <w:pPr>
        <w:pStyle w:val="a5"/>
        <w:spacing w:before="90" w:after="90" w:line="400" w:lineRule="exact"/>
        <w:ind w:leftChars="199" w:left="478" w:firstLineChars="200" w:firstLine="480"/>
        <w:jc w:val="both"/>
        <w:rPr>
          <w:rFonts w:ascii="Times New Roman" w:eastAsia="標楷體" w:hAnsi="Times New Roman"/>
          <w:b w:val="0"/>
        </w:rPr>
      </w:pPr>
      <w:r w:rsidRPr="002F3069">
        <w:rPr>
          <w:rFonts w:ascii="Times New Roman" w:eastAsia="標楷體" w:hAnsi="Times New Roman" w:hint="eastAsia"/>
          <w:b w:val="0"/>
        </w:rPr>
        <w:t>陽明山國家公園鄰近大臺北都會區，擁有鬱鬱蔥蔥的群山、白煙裊裊的溫泉及綠意盎然的大地。獨特的火山地形以及東北季風的影響，孕育了陽明山豐富多樣的自然生態資源，進而促成了天文、地理、人文、建築、藝術等領域之優異發展，並提供了國民自然保育、生態旅遊、休閒遊憩與環境教育等多元價值；而往來陽明山地區的人們長期與自然環境間的互動，也造就了豐富的人文社會生活風貌與產業經濟活動。</w:t>
      </w:r>
    </w:p>
    <w:p w14:paraId="34A64EB5" w14:textId="3788A703" w:rsidR="004303F7" w:rsidRPr="002F7238" w:rsidRDefault="002F3069" w:rsidP="002F3069">
      <w:pPr>
        <w:pStyle w:val="a5"/>
        <w:spacing w:before="90" w:after="90" w:line="400" w:lineRule="exact"/>
        <w:ind w:leftChars="199" w:left="478" w:firstLineChars="200" w:firstLine="480"/>
        <w:jc w:val="both"/>
        <w:rPr>
          <w:rFonts w:ascii="Times New Roman" w:eastAsia="標楷體" w:hAnsi="Times New Roman"/>
          <w:b w:val="0"/>
        </w:rPr>
      </w:pPr>
      <w:r w:rsidRPr="002F3069">
        <w:rPr>
          <w:rFonts w:ascii="Times New Roman" w:eastAsia="標楷體" w:hAnsi="Times New Roman" w:hint="eastAsia"/>
          <w:b w:val="0"/>
        </w:rPr>
        <w:t>『陽明山國際文創設計競賽』廣邀國內外各界人士參與，結合陽明山國家公園人文創新與社會實踐推動計畫，展示陽明山自然風光與歷史人文意象，既承繼前賢吟詠之美意，亦用啟現代陽明之風華</w:t>
      </w:r>
      <w:r w:rsidR="004303F7" w:rsidRPr="002F7238">
        <w:rPr>
          <w:rFonts w:ascii="Times New Roman" w:eastAsia="標楷體" w:hAnsi="Times New Roman"/>
          <w:b w:val="0"/>
        </w:rPr>
        <w:t>。</w:t>
      </w:r>
    </w:p>
    <w:p w14:paraId="327D2486" w14:textId="77777777" w:rsidR="00D546C2" w:rsidRPr="002F7238" w:rsidRDefault="00D546C2" w:rsidP="004303F7">
      <w:pPr>
        <w:spacing w:beforeLines="50" w:before="180" w:line="400" w:lineRule="exact"/>
        <w:ind w:leftChars="0" w:left="0"/>
        <w:jc w:val="both"/>
        <w:rPr>
          <w:rFonts w:eastAsia="標楷體"/>
          <w:b/>
          <w:color w:val="000000"/>
        </w:rPr>
      </w:pPr>
      <w:r w:rsidRPr="002F7238">
        <w:rPr>
          <w:rFonts w:eastAsia="標楷體"/>
          <w:b/>
          <w:color w:val="000000"/>
        </w:rPr>
        <w:t>二、</w:t>
      </w:r>
      <w:r w:rsidR="00846DB8" w:rsidRPr="002F7238">
        <w:rPr>
          <w:rFonts w:eastAsia="標楷體"/>
          <w:b/>
          <w:color w:val="000000"/>
        </w:rPr>
        <w:t>辦理</w:t>
      </w:r>
      <w:r w:rsidRPr="002F7238">
        <w:rPr>
          <w:rFonts w:eastAsia="標楷體"/>
          <w:b/>
          <w:color w:val="000000"/>
        </w:rPr>
        <w:t>單位</w:t>
      </w:r>
    </w:p>
    <w:p w14:paraId="43B356B7" w14:textId="702D0544" w:rsidR="007935F8" w:rsidRPr="002F7238" w:rsidRDefault="00C02131" w:rsidP="007935F8">
      <w:pPr>
        <w:spacing w:line="400" w:lineRule="exact"/>
        <w:ind w:leftChars="199" w:left="478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主辦單位：</w:t>
      </w:r>
      <w:r w:rsidR="00BB5A89" w:rsidRPr="002F7238">
        <w:rPr>
          <w:rFonts w:eastAsia="標楷體"/>
          <w:color w:val="000000"/>
        </w:rPr>
        <w:t>陽明山國家公園管理處</w:t>
      </w:r>
      <w:r w:rsidR="0000510C" w:rsidRPr="002F7238">
        <w:rPr>
          <w:rFonts w:eastAsia="標楷體"/>
          <w:color w:val="000000"/>
        </w:rPr>
        <w:t>、</w:t>
      </w:r>
      <w:r w:rsidR="00D457DE" w:rsidRPr="002F7238">
        <w:rPr>
          <w:rFonts w:eastAsia="標楷體"/>
          <w:color w:val="000000"/>
        </w:rPr>
        <w:t>中國文化大學</w:t>
      </w:r>
    </w:p>
    <w:p w14:paraId="27AFA083" w14:textId="545943A8" w:rsidR="007935F8" w:rsidRPr="002F7238" w:rsidRDefault="007935F8" w:rsidP="007935F8">
      <w:pPr>
        <w:spacing w:line="400" w:lineRule="exact"/>
        <w:ind w:leftChars="199" w:left="478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活動網站：</w:t>
      </w:r>
      <w:r w:rsidR="0000510C" w:rsidRPr="002F7238">
        <w:rPr>
          <w:rFonts w:eastAsia="標楷體"/>
          <w:color w:val="000000"/>
        </w:rPr>
        <w:t>http://yangmingshan.pccu.edu.tw</w:t>
      </w:r>
    </w:p>
    <w:p w14:paraId="0C1F0A6D" w14:textId="00662A32" w:rsidR="00C02131" w:rsidRPr="002F7238" w:rsidRDefault="007935F8" w:rsidP="007935F8">
      <w:pPr>
        <w:spacing w:line="400" w:lineRule="exact"/>
        <w:ind w:leftChars="199" w:left="478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活動窗口：</w:t>
      </w:r>
      <w:r w:rsidRPr="002F7238">
        <w:rPr>
          <w:rFonts w:eastAsia="標楷體"/>
          <w:color w:val="000000"/>
        </w:rPr>
        <w:t>(02)</w:t>
      </w:r>
      <w:r w:rsidR="00542FD8" w:rsidRPr="002F7238">
        <w:rPr>
          <w:rFonts w:eastAsia="標楷體"/>
          <w:color w:val="000000"/>
        </w:rPr>
        <w:t>2861-</w:t>
      </w:r>
      <w:r w:rsidR="00AF6D7E">
        <w:rPr>
          <w:rFonts w:eastAsia="標楷體" w:hint="eastAsia"/>
          <w:color w:val="000000"/>
        </w:rPr>
        <w:t>0</w:t>
      </w:r>
      <w:r w:rsidR="00542FD8" w:rsidRPr="002F7238">
        <w:rPr>
          <w:rFonts w:eastAsia="標楷體"/>
          <w:color w:val="000000"/>
        </w:rPr>
        <w:t>511 #19303</w:t>
      </w:r>
      <w:r w:rsidRPr="002F7238">
        <w:rPr>
          <w:rFonts w:eastAsia="標楷體"/>
          <w:color w:val="000000"/>
        </w:rPr>
        <w:t xml:space="preserve"> </w:t>
      </w:r>
      <w:r w:rsidRPr="002F7238">
        <w:rPr>
          <w:rFonts w:eastAsia="標楷體"/>
          <w:color w:val="000000"/>
        </w:rPr>
        <w:t>顏小姐</w:t>
      </w:r>
      <w:r w:rsidRPr="002F7238">
        <w:rPr>
          <w:rFonts w:eastAsia="標楷體"/>
          <w:color w:val="000000"/>
        </w:rPr>
        <w:t xml:space="preserve">   yfy3@ulive.pccu.edu.tw</w:t>
      </w:r>
    </w:p>
    <w:p w14:paraId="3E5D0D2F" w14:textId="77777777" w:rsidR="00D546C2" w:rsidRPr="002F7238" w:rsidRDefault="005B2B60" w:rsidP="004C6B08">
      <w:pPr>
        <w:spacing w:beforeLines="50" w:before="180" w:line="400" w:lineRule="exact"/>
        <w:ind w:left="-2"/>
        <w:jc w:val="both"/>
        <w:rPr>
          <w:rFonts w:eastAsia="標楷體"/>
          <w:b/>
          <w:color w:val="000000"/>
        </w:rPr>
      </w:pPr>
      <w:r w:rsidRPr="002F7238">
        <w:rPr>
          <w:rFonts w:eastAsia="標楷體"/>
          <w:b/>
          <w:color w:val="000000"/>
        </w:rPr>
        <w:t>三</w:t>
      </w:r>
      <w:r w:rsidR="00163947" w:rsidRPr="002F7238">
        <w:rPr>
          <w:rFonts w:eastAsia="標楷體"/>
          <w:b/>
          <w:color w:val="000000"/>
        </w:rPr>
        <w:t>、</w:t>
      </w:r>
      <w:r w:rsidR="00D546C2" w:rsidRPr="002F7238">
        <w:rPr>
          <w:rFonts w:eastAsia="標楷體"/>
          <w:b/>
          <w:color w:val="000000"/>
        </w:rPr>
        <w:t>參賽資格</w:t>
      </w:r>
      <w:r w:rsidR="00D546C2" w:rsidRPr="002F7238">
        <w:rPr>
          <w:rFonts w:eastAsia="標楷體"/>
          <w:b/>
          <w:color w:val="000000"/>
        </w:rPr>
        <w:t xml:space="preserve"> </w:t>
      </w:r>
    </w:p>
    <w:p w14:paraId="43F23446" w14:textId="69C9A2C2" w:rsidR="00163947" w:rsidRPr="002F7238" w:rsidRDefault="009557CF" w:rsidP="004C6B08">
      <w:pPr>
        <w:spacing w:line="400" w:lineRule="exact"/>
        <w:ind w:leftChars="200" w:left="480"/>
        <w:jc w:val="both"/>
        <w:rPr>
          <w:rFonts w:eastAsia="標楷體"/>
          <w:color w:val="000000"/>
        </w:rPr>
      </w:pPr>
      <w:bookmarkStart w:id="0" w:name="_Hlk41814328"/>
      <w:r w:rsidRPr="002F7238">
        <w:rPr>
          <w:rFonts w:eastAsia="標楷體"/>
          <w:color w:val="000000"/>
        </w:rPr>
        <w:t>不限國籍之個人</w:t>
      </w:r>
      <w:r w:rsidR="00601241" w:rsidRPr="002F7238">
        <w:rPr>
          <w:rFonts w:eastAsia="標楷體"/>
          <w:color w:val="000000"/>
        </w:rPr>
        <w:t>或團體</w:t>
      </w:r>
      <w:r w:rsidRPr="002F7238">
        <w:rPr>
          <w:rFonts w:eastAsia="標楷體"/>
          <w:color w:val="000000"/>
        </w:rPr>
        <w:t>皆可參加</w:t>
      </w:r>
      <w:r w:rsidR="00C46861" w:rsidRPr="002F7238">
        <w:rPr>
          <w:rStyle w:val="postbody1"/>
          <w:rFonts w:eastAsia="標楷體"/>
          <w:color w:val="000000"/>
          <w:sz w:val="24"/>
        </w:rPr>
        <w:t>商品設計組</w:t>
      </w:r>
      <w:r w:rsidR="00C46861" w:rsidRPr="002F7238">
        <w:rPr>
          <w:rStyle w:val="postbody1"/>
          <w:rFonts w:eastAsia="標楷體"/>
          <w:color w:val="000000"/>
          <w:sz w:val="24"/>
        </w:rPr>
        <w:t>/</w:t>
      </w:r>
      <w:r w:rsidR="00C46861" w:rsidRPr="002F7238">
        <w:rPr>
          <w:rStyle w:val="postbody1"/>
          <w:rFonts w:eastAsia="標楷體"/>
          <w:color w:val="000000"/>
          <w:sz w:val="24"/>
        </w:rPr>
        <w:t>人文藝術組</w:t>
      </w:r>
      <w:r w:rsidRPr="002F7238">
        <w:rPr>
          <w:rFonts w:eastAsia="標楷體"/>
          <w:color w:val="000000"/>
        </w:rPr>
        <w:t>，年齡無限制，不需報名費用。</w:t>
      </w:r>
      <w:r w:rsidR="00DA3679" w:rsidRPr="002F7238">
        <w:rPr>
          <w:rFonts w:eastAsia="標楷體"/>
          <w:color w:val="000000"/>
        </w:rPr>
        <w:t>參賽者可跨組參加，每組以</w:t>
      </w:r>
      <w:r w:rsidR="00C12316" w:rsidRPr="002F7238">
        <w:rPr>
          <w:rFonts w:eastAsia="標楷體"/>
          <w:color w:val="000000"/>
        </w:rPr>
        <w:t>2</w:t>
      </w:r>
      <w:r w:rsidR="00DA3679" w:rsidRPr="002F7238">
        <w:rPr>
          <w:rFonts w:eastAsia="標楷體"/>
          <w:color w:val="000000"/>
        </w:rPr>
        <w:t>件作品為限。</w:t>
      </w:r>
      <w:bookmarkEnd w:id="0"/>
    </w:p>
    <w:p w14:paraId="3DCC29D0" w14:textId="331B7F56" w:rsidR="00163947" w:rsidRPr="002F7238" w:rsidRDefault="005B2B60" w:rsidP="004C6B08">
      <w:pPr>
        <w:spacing w:beforeLines="50" w:before="180" w:line="400" w:lineRule="exact"/>
        <w:ind w:leftChars="0" w:left="0"/>
        <w:jc w:val="both"/>
        <w:rPr>
          <w:rFonts w:eastAsia="標楷體"/>
          <w:b/>
          <w:color w:val="000000"/>
        </w:rPr>
      </w:pPr>
      <w:r w:rsidRPr="002F7238">
        <w:rPr>
          <w:rFonts w:eastAsia="標楷體"/>
          <w:b/>
          <w:color w:val="000000"/>
        </w:rPr>
        <w:t>四</w:t>
      </w:r>
      <w:r w:rsidR="00163947" w:rsidRPr="002F7238">
        <w:rPr>
          <w:rFonts w:eastAsia="標楷體"/>
          <w:b/>
          <w:color w:val="000000"/>
        </w:rPr>
        <w:t>、收件日期</w:t>
      </w:r>
      <w:r w:rsidR="00163947" w:rsidRPr="002F7238">
        <w:rPr>
          <w:rFonts w:eastAsia="標楷體"/>
          <w:b/>
          <w:color w:val="000000"/>
        </w:rPr>
        <w:t>:</w:t>
      </w:r>
      <w:r w:rsidR="001306A3" w:rsidRPr="002F7238">
        <w:rPr>
          <w:rFonts w:eastAsia="標楷體"/>
          <w:b/>
          <w:color w:val="000000"/>
        </w:rPr>
        <w:t xml:space="preserve"> </w:t>
      </w:r>
      <w:r w:rsidR="00F249C7">
        <w:rPr>
          <w:rFonts w:eastAsia="標楷體" w:hint="eastAsia"/>
          <w:color w:val="000000"/>
        </w:rPr>
        <w:t>2</w:t>
      </w:r>
      <w:r w:rsidR="00F249C7">
        <w:rPr>
          <w:rFonts w:eastAsia="標楷體"/>
          <w:color w:val="000000"/>
        </w:rPr>
        <w:t>020</w:t>
      </w:r>
      <w:r w:rsidR="00F249C7">
        <w:rPr>
          <w:rFonts w:eastAsia="標楷體" w:hint="eastAsia"/>
          <w:color w:val="000000"/>
        </w:rPr>
        <w:t>年</w:t>
      </w:r>
      <w:r w:rsidR="00F249C7">
        <w:rPr>
          <w:rFonts w:eastAsia="標楷體" w:hint="eastAsia"/>
          <w:color w:val="000000"/>
        </w:rPr>
        <w:t>6</w:t>
      </w:r>
      <w:r w:rsidR="00F249C7">
        <w:rPr>
          <w:rFonts w:eastAsia="標楷體" w:hint="eastAsia"/>
          <w:color w:val="000000"/>
        </w:rPr>
        <w:t>月</w:t>
      </w:r>
      <w:r w:rsidR="00F249C7">
        <w:rPr>
          <w:rFonts w:eastAsia="標楷體" w:hint="eastAsia"/>
          <w:color w:val="000000"/>
        </w:rPr>
        <w:t>1</w:t>
      </w:r>
      <w:r w:rsidR="00F249C7">
        <w:rPr>
          <w:rFonts w:eastAsia="標楷體" w:hint="eastAsia"/>
          <w:color w:val="000000"/>
        </w:rPr>
        <w:t>日</w:t>
      </w:r>
      <w:r w:rsidR="001306A3" w:rsidRPr="002F7238">
        <w:rPr>
          <w:rFonts w:eastAsia="標楷體"/>
          <w:color w:val="000000"/>
        </w:rPr>
        <w:t>至</w:t>
      </w:r>
      <w:r w:rsidR="00D26759" w:rsidRPr="002F7238">
        <w:rPr>
          <w:rFonts w:eastAsia="標楷體"/>
          <w:color w:val="000000"/>
        </w:rPr>
        <w:t>20</w:t>
      </w:r>
      <w:r w:rsidR="00C16DD5" w:rsidRPr="002F7238">
        <w:rPr>
          <w:rFonts w:eastAsia="標楷體"/>
          <w:color w:val="000000"/>
        </w:rPr>
        <w:t>20</w:t>
      </w:r>
      <w:r w:rsidR="001306A3" w:rsidRPr="002F7238">
        <w:rPr>
          <w:rFonts w:eastAsia="標楷體"/>
          <w:color w:val="000000"/>
        </w:rPr>
        <w:t>年</w:t>
      </w:r>
      <w:r w:rsidR="001211E5" w:rsidRPr="002F7238">
        <w:rPr>
          <w:rFonts w:eastAsia="標楷體"/>
          <w:color w:val="000000"/>
        </w:rPr>
        <w:t>8</w:t>
      </w:r>
      <w:r w:rsidR="001306A3" w:rsidRPr="002F7238">
        <w:rPr>
          <w:rFonts w:eastAsia="標楷體"/>
          <w:color w:val="000000"/>
        </w:rPr>
        <w:t>月</w:t>
      </w:r>
      <w:r w:rsidR="00C16DD5" w:rsidRPr="002F7238">
        <w:rPr>
          <w:rFonts w:eastAsia="標楷體"/>
          <w:color w:val="000000"/>
        </w:rPr>
        <w:t>3</w:t>
      </w:r>
      <w:r w:rsidR="00FD3206" w:rsidRPr="002F7238">
        <w:rPr>
          <w:rFonts w:eastAsia="標楷體"/>
          <w:color w:val="000000"/>
        </w:rPr>
        <w:t>1</w:t>
      </w:r>
      <w:r w:rsidR="001306A3" w:rsidRPr="002F7238">
        <w:rPr>
          <w:rFonts w:eastAsia="標楷體"/>
          <w:color w:val="000000"/>
        </w:rPr>
        <w:t>日止。</w:t>
      </w:r>
    </w:p>
    <w:p w14:paraId="5C6CD5DF" w14:textId="77777777" w:rsidR="00D546C2" w:rsidRPr="002F7238" w:rsidRDefault="00163947" w:rsidP="004C6B08">
      <w:pPr>
        <w:spacing w:beforeLines="50" w:before="180" w:line="400" w:lineRule="exact"/>
        <w:ind w:left="-2"/>
        <w:jc w:val="both"/>
        <w:rPr>
          <w:rFonts w:eastAsia="標楷體"/>
          <w:b/>
          <w:color w:val="000000"/>
        </w:rPr>
      </w:pPr>
      <w:r w:rsidRPr="002F7238">
        <w:rPr>
          <w:rFonts w:eastAsia="標楷體"/>
          <w:b/>
          <w:color w:val="000000"/>
        </w:rPr>
        <w:t>五</w:t>
      </w:r>
      <w:r w:rsidR="00566DEB" w:rsidRPr="002F7238">
        <w:rPr>
          <w:rFonts w:eastAsia="標楷體"/>
          <w:b/>
          <w:color w:val="000000"/>
        </w:rPr>
        <w:t>、比賽</w:t>
      </w:r>
      <w:r w:rsidR="00D546C2" w:rsidRPr="002F7238">
        <w:rPr>
          <w:rFonts w:eastAsia="標楷體"/>
          <w:b/>
          <w:color w:val="000000"/>
        </w:rPr>
        <w:t>主題</w:t>
      </w:r>
    </w:p>
    <w:p w14:paraId="5655A686" w14:textId="6A039633" w:rsidR="00846DB8" w:rsidRPr="002F7238" w:rsidRDefault="00326636" w:rsidP="004C6B08">
      <w:pPr>
        <w:spacing w:line="400" w:lineRule="exact"/>
        <w:ind w:leftChars="200" w:left="480"/>
        <w:jc w:val="both"/>
        <w:rPr>
          <w:rFonts w:eastAsia="標楷體"/>
          <w:color w:val="000000"/>
        </w:rPr>
      </w:pPr>
      <w:r w:rsidRPr="002F7238">
        <w:rPr>
          <w:rFonts w:eastAsia="標楷體"/>
        </w:rPr>
        <w:t>設計主題</w:t>
      </w:r>
      <w:bookmarkStart w:id="1" w:name="_Hlk41814540"/>
      <w:r w:rsidR="005E5279" w:rsidRPr="002F7238">
        <w:rPr>
          <w:rFonts w:eastAsia="標楷體"/>
          <w:color w:val="000000"/>
        </w:rPr>
        <w:t>以陽明山之</w:t>
      </w:r>
      <w:r w:rsidR="00B63750" w:rsidRPr="002F7238">
        <w:rPr>
          <w:rFonts w:eastAsia="標楷體"/>
          <w:color w:val="000000"/>
        </w:rPr>
        <w:t>生態保育、自然景觀、</w:t>
      </w:r>
      <w:r w:rsidR="005E5279" w:rsidRPr="002F7238">
        <w:rPr>
          <w:rFonts w:eastAsia="標楷體"/>
          <w:color w:val="000000"/>
        </w:rPr>
        <w:t>人文、歷史、藝術、產業</w:t>
      </w:r>
      <w:r w:rsidR="00B63750" w:rsidRPr="002F7238">
        <w:rPr>
          <w:rFonts w:eastAsia="標楷體"/>
          <w:color w:val="000000"/>
        </w:rPr>
        <w:t>等</w:t>
      </w:r>
      <w:r w:rsidR="005E5279" w:rsidRPr="002F7238">
        <w:rPr>
          <w:rFonts w:eastAsia="標楷體"/>
          <w:color w:val="000000"/>
        </w:rPr>
        <w:t>自然風光與歷史人文意象等為主題</w:t>
      </w:r>
      <w:bookmarkEnd w:id="1"/>
      <w:r w:rsidR="005E5279" w:rsidRPr="002F7238">
        <w:rPr>
          <w:rFonts w:eastAsia="標楷體"/>
          <w:color w:val="000000"/>
        </w:rPr>
        <w:t>，例如：陽明書屋、溫泉小鎮、友善農業、大屯火山群、茶產業、硫磺</w:t>
      </w:r>
      <w:r w:rsidR="00B63750" w:rsidRPr="002F7238">
        <w:rPr>
          <w:rFonts w:eastAsia="標楷體"/>
          <w:color w:val="000000"/>
        </w:rPr>
        <w:t>、麝香貓、蝴蝶</w:t>
      </w:r>
      <w:r w:rsidR="005E5279" w:rsidRPr="002F7238">
        <w:rPr>
          <w:rFonts w:eastAsia="標楷體"/>
          <w:color w:val="000000"/>
        </w:rPr>
        <w:t>等人、物、產、地、景為題材</w:t>
      </w:r>
      <w:r w:rsidR="001B3E1F" w:rsidRPr="002F7238">
        <w:rPr>
          <w:rFonts w:eastAsia="標楷體"/>
          <w:color w:val="000000"/>
        </w:rPr>
        <w:t>，</w:t>
      </w:r>
      <w:r w:rsidR="00566DEB" w:rsidRPr="002F7238">
        <w:rPr>
          <w:rFonts w:eastAsia="標楷體"/>
          <w:color w:val="000000"/>
        </w:rPr>
        <w:t>進行文創設計</w:t>
      </w:r>
      <w:r w:rsidR="00846DB8" w:rsidRPr="002F7238">
        <w:rPr>
          <w:rFonts w:eastAsia="標楷體"/>
          <w:color w:val="000000"/>
        </w:rPr>
        <w:t>。</w:t>
      </w:r>
    </w:p>
    <w:p w14:paraId="2EE24CB4" w14:textId="236D64CD" w:rsidR="00D546C2" w:rsidRPr="002F7238" w:rsidRDefault="005B2B60" w:rsidP="004C6B08">
      <w:pPr>
        <w:spacing w:beforeLines="50" w:before="180" w:line="400" w:lineRule="exact"/>
        <w:ind w:left="-2"/>
        <w:jc w:val="both"/>
        <w:rPr>
          <w:rFonts w:eastAsia="標楷體"/>
          <w:b/>
          <w:color w:val="000000"/>
        </w:rPr>
      </w:pPr>
      <w:r w:rsidRPr="002F7238">
        <w:rPr>
          <w:rFonts w:eastAsia="標楷體"/>
          <w:b/>
          <w:color w:val="000000"/>
        </w:rPr>
        <w:t>六</w:t>
      </w:r>
      <w:r w:rsidR="00846DB8" w:rsidRPr="002F7238">
        <w:rPr>
          <w:rFonts w:eastAsia="標楷體"/>
          <w:b/>
          <w:color w:val="000000"/>
        </w:rPr>
        <w:t>、</w:t>
      </w:r>
      <w:bookmarkStart w:id="2" w:name="_Hlk41814570"/>
      <w:r w:rsidR="00163D29" w:rsidRPr="002F7238">
        <w:rPr>
          <w:rFonts w:eastAsia="標楷體"/>
          <w:b/>
          <w:color w:val="000000"/>
        </w:rPr>
        <w:t>參賽</w:t>
      </w:r>
      <w:r w:rsidR="00163947" w:rsidRPr="002F7238">
        <w:rPr>
          <w:rFonts w:eastAsia="標楷體"/>
          <w:b/>
          <w:color w:val="000000"/>
        </w:rPr>
        <w:t>作品規格</w:t>
      </w:r>
      <w:bookmarkEnd w:id="2"/>
    </w:p>
    <w:p w14:paraId="64D14540" w14:textId="4517B764" w:rsidR="002E014D" w:rsidRPr="002F7238" w:rsidRDefault="002E014D" w:rsidP="004C6B08">
      <w:pPr>
        <w:pStyle w:val="af0"/>
        <w:numPr>
          <w:ilvl w:val="0"/>
          <w:numId w:val="12"/>
        </w:numPr>
        <w:spacing w:line="400" w:lineRule="exact"/>
        <w:ind w:leftChars="0"/>
        <w:jc w:val="both"/>
        <w:rPr>
          <w:rStyle w:val="postbody1"/>
          <w:rFonts w:eastAsia="標楷體"/>
          <w:color w:val="000000"/>
          <w:sz w:val="24"/>
        </w:rPr>
      </w:pPr>
      <w:r w:rsidRPr="002F7238">
        <w:rPr>
          <w:rStyle w:val="postbody1"/>
          <w:rFonts w:eastAsia="標楷體"/>
          <w:color w:val="000000"/>
          <w:sz w:val="24"/>
        </w:rPr>
        <w:t>商品設計組</w:t>
      </w:r>
      <w:r w:rsidRPr="002F7238">
        <w:rPr>
          <w:rStyle w:val="postbody1"/>
          <w:rFonts w:eastAsia="標楷體"/>
          <w:color w:val="000000"/>
          <w:sz w:val="24"/>
        </w:rPr>
        <w:t>-</w:t>
      </w:r>
    </w:p>
    <w:p w14:paraId="2B2E3438" w14:textId="069F2016" w:rsidR="002E014D" w:rsidRPr="002F7238" w:rsidRDefault="002E014D" w:rsidP="00385E7F">
      <w:pPr>
        <w:pStyle w:val="af0"/>
        <w:numPr>
          <w:ilvl w:val="0"/>
          <w:numId w:val="20"/>
        </w:numPr>
        <w:spacing w:line="400" w:lineRule="exact"/>
        <w:ind w:leftChars="0"/>
        <w:jc w:val="both"/>
        <w:rPr>
          <w:rStyle w:val="postbody1"/>
          <w:rFonts w:eastAsia="標楷體"/>
          <w:color w:val="000000"/>
          <w:sz w:val="24"/>
        </w:rPr>
      </w:pPr>
      <w:r w:rsidRPr="002F7238">
        <w:rPr>
          <w:rStyle w:val="postbody1"/>
          <w:rFonts w:eastAsia="標楷體"/>
          <w:color w:val="000000"/>
          <w:sz w:val="24"/>
        </w:rPr>
        <w:t>製作技法不限，材料不限，需可產出實體商品</w:t>
      </w:r>
      <w:r w:rsidRPr="002F7238">
        <w:rPr>
          <w:rStyle w:val="postbody1"/>
          <w:rFonts w:eastAsia="標楷體"/>
          <w:color w:val="000000"/>
          <w:sz w:val="24"/>
        </w:rPr>
        <w:t xml:space="preserve"> (</w:t>
      </w:r>
      <w:r w:rsidRPr="002F7238">
        <w:rPr>
          <w:rStyle w:val="postbody1"/>
          <w:rFonts w:eastAsia="標楷體"/>
          <w:color w:val="000000"/>
          <w:sz w:val="24"/>
        </w:rPr>
        <w:t>例如馬克杯、頭巾、手機吊飾、杯墊、茶包禮盒等</w:t>
      </w:r>
      <w:r w:rsidRPr="002F7238">
        <w:rPr>
          <w:rStyle w:val="postbody1"/>
          <w:rFonts w:eastAsia="標楷體"/>
          <w:color w:val="000000"/>
          <w:sz w:val="24"/>
        </w:rPr>
        <w:t>)</w:t>
      </w:r>
      <w:r w:rsidRPr="002F7238">
        <w:rPr>
          <w:rStyle w:val="postbody1"/>
          <w:rFonts w:eastAsia="標楷體"/>
          <w:color w:val="000000"/>
          <w:sz w:val="24"/>
        </w:rPr>
        <w:t>，創意發想方向必須符合比賽主題。</w:t>
      </w:r>
    </w:p>
    <w:p w14:paraId="39E34421" w14:textId="64C302D3" w:rsidR="002E014D" w:rsidRPr="002F7238" w:rsidRDefault="002E014D" w:rsidP="004C6B08">
      <w:pPr>
        <w:pStyle w:val="af0"/>
        <w:numPr>
          <w:ilvl w:val="0"/>
          <w:numId w:val="20"/>
        </w:numPr>
        <w:spacing w:line="400" w:lineRule="exact"/>
        <w:ind w:leftChars="0"/>
        <w:jc w:val="both"/>
        <w:rPr>
          <w:rStyle w:val="postbody1"/>
          <w:rFonts w:eastAsia="標楷體"/>
          <w:color w:val="000000"/>
          <w:sz w:val="24"/>
        </w:rPr>
      </w:pPr>
      <w:r w:rsidRPr="002F7238">
        <w:rPr>
          <w:rStyle w:val="postbody1"/>
          <w:rFonts w:eastAsia="標楷體"/>
          <w:color w:val="000000"/>
          <w:sz w:val="24"/>
        </w:rPr>
        <w:t>設計圖應含設計品之材質、尺寸等說明。</w:t>
      </w:r>
    </w:p>
    <w:p w14:paraId="285043E0" w14:textId="13617664" w:rsidR="00FD3206" w:rsidRPr="002F7238" w:rsidRDefault="00FD3206" w:rsidP="004C6B08">
      <w:pPr>
        <w:pStyle w:val="af0"/>
        <w:numPr>
          <w:ilvl w:val="0"/>
          <w:numId w:val="20"/>
        </w:numPr>
        <w:spacing w:line="400" w:lineRule="exact"/>
        <w:ind w:leftChars="0"/>
        <w:jc w:val="both"/>
        <w:rPr>
          <w:rStyle w:val="postbody1"/>
          <w:rFonts w:eastAsia="標楷體"/>
          <w:sz w:val="24"/>
        </w:rPr>
      </w:pPr>
      <w:r w:rsidRPr="002F7238">
        <w:rPr>
          <w:rStyle w:val="postbody1"/>
          <w:rFonts w:eastAsia="標楷體"/>
          <w:sz w:val="24"/>
        </w:rPr>
        <w:t>應徵作品請簡敘創作理念以備評審參考。</w:t>
      </w:r>
    </w:p>
    <w:p w14:paraId="4270604E" w14:textId="63FC7605" w:rsidR="00D546C2" w:rsidRPr="002F7238" w:rsidRDefault="002E014D" w:rsidP="00F0277A">
      <w:pPr>
        <w:pStyle w:val="af0"/>
        <w:numPr>
          <w:ilvl w:val="0"/>
          <w:numId w:val="12"/>
        </w:numPr>
        <w:spacing w:line="400" w:lineRule="exact"/>
        <w:ind w:leftChars="0"/>
        <w:jc w:val="both"/>
        <w:rPr>
          <w:rStyle w:val="postbody1"/>
          <w:rFonts w:eastAsia="標楷體"/>
          <w:sz w:val="24"/>
        </w:rPr>
      </w:pPr>
      <w:r w:rsidRPr="002F7238">
        <w:rPr>
          <w:rStyle w:val="postbody1"/>
          <w:rFonts w:eastAsia="標楷體"/>
          <w:sz w:val="24"/>
        </w:rPr>
        <w:t>人文藝術組</w:t>
      </w:r>
      <w:r w:rsidR="004256C8" w:rsidRPr="002F7238">
        <w:rPr>
          <w:rStyle w:val="postbody1"/>
          <w:rFonts w:eastAsia="標楷體"/>
          <w:color w:val="000000"/>
          <w:sz w:val="24"/>
        </w:rPr>
        <w:t>-</w:t>
      </w:r>
      <w:r w:rsidR="004256C8" w:rsidRPr="002F7238">
        <w:rPr>
          <w:rStyle w:val="postbody1"/>
          <w:rFonts w:eastAsia="標楷體"/>
          <w:color w:val="000000"/>
          <w:sz w:val="24"/>
        </w:rPr>
        <w:t>古典詩</w:t>
      </w:r>
    </w:p>
    <w:p w14:paraId="5ADB1A03" w14:textId="58E094E5" w:rsidR="002754F1" w:rsidRPr="002F7238" w:rsidRDefault="004256C8" w:rsidP="001211E5">
      <w:pPr>
        <w:pStyle w:val="af0"/>
        <w:numPr>
          <w:ilvl w:val="0"/>
          <w:numId w:val="21"/>
        </w:numPr>
        <w:spacing w:line="400" w:lineRule="exact"/>
        <w:ind w:leftChars="0"/>
        <w:jc w:val="both"/>
        <w:rPr>
          <w:rStyle w:val="postbody1"/>
          <w:rFonts w:eastAsia="標楷體"/>
          <w:sz w:val="24"/>
        </w:rPr>
      </w:pPr>
      <w:r w:rsidRPr="002F7238">
        <w:rPr>
          <w:rStyle w:val="postbody1"/>
          <w:rFonts w:eastAsia="標楷體"/>
          <w:sz w:val="24"/>
        </w:rPr>
        <w:t>初賽</w:t>
      </w:r>
      <w:r w:rsidR="002754F1" w:rsidRPr="002F7238">
        <w:rPr>
          <w:rStyle w:val="postbody1"/>
          <w:rFonts w:eastAsia="標楷體"/>
          <w:sz w:val="24"/>
        </w:rPr>
        <w:t>分社會組及學生組</w:t>
      </w:r>
      <w:r w:rsidR="002754F1" w:rsidRPr="002F7238">
        <w:rPr>
          <w:rStyle w:val="postbody1"/>
          <w:rFonts w:eastAsia="標楷體"/>
          <w:sz w:val="24"/>
        </w:rPr>
        <w:t>(</w:t>
      </w:r>
      <w:r w:rsidR="002754F1" w:rsidRPr="002F7238">
        <w:rPr>
          <w:rStyle w:val="postbody1"/>
          <w:rFonts w:eastAsia="標楷體"/>
          <w:sz w:val="24"/>
        </w:rPr>
        <w:t>含外籍生</w:t>
      </w:r>
      <w:r w:rsidR="002754F1" w:rsidRPr="002F7238">
        <w:rPr>
          <w:rStyle w:val="postbody1"/>
          <w:rFonts w:eastAsia="標楷體"/>
          <w:sz w:val="24"/>
        </w:rPr>
        <w:t>)</w:t>
      </w:r>
      <w:r w:rsidR="002754F1" w:rsidRPr="002F7238">
        <w:rPr>
          <w:rStyle w:val="postbody1"/>
          <w:rFonts w:eastAsia="標楷體"/>
          <w:sz w:val="24"/>
        </w:rPr>
        <w:t>，擇優各取</w:t>
      </w:r>
      <w:r w:rsidR="002754F1" w:rsidRPr="002F7238">
        <w:rPr>
          <w:rStyle w:val="postbody1"/>
          <w:rFonts w:eastAsia="標楷體"/>
          <w:sz w:val="24"/>
        </w:rPr>
        <w:t>15</w:t>
      </w:r>
      <w:r w:rsidR="002754F1" w:rsidRPr="002F7238">
        <w:rPr>
          <w:rStyle w:val="postbody1"/>
          <w:rFonts w:eastAsia="標楷體"/>
          <w:sz w:val="24"/>
        </w:rPr>
        <w:t>名共</w:t>
      </w:r>
      <w:r w:rsidR="002754F1" w:rsidRPr="002F7238">
        <w:rPr>
          <w:rStyle w:val="postbody1"/>
          <w:rFonts w:eastAsia="標楷體"/>
          <w:sz w:val="24"/>
        </w:rPr>
        <w:t>30</w:t>
      </w:r>
      <w:r w:rsidR="002754F1" w:rsidRPr="002F7238">
        <w:rPr>
          <w:rStyle w:val="postbody1"/>
          <w:rFonts w:eastAsia="標楷體"/>
          <w:sz w:val="24"/>
        </w:rPr>
        <w:t>名</w:t>
      </w:r>
      <w:r w:rsidRPr="002F7238">
        <w:rPr>
          <w:rStyle w:val="postbody1"/>
          <w:rFonts w:eastAsia="標楷體"/>
          <w:sz w:val="24"/>
        </w:rPr>
        <w:t>參加複賽</w:t>
      </w:r>
      <w:r w:rsidR="002754F1" w:rsidRPr="002F7238">
        <w:rPr>
          <w:rStyle w:val="postbody1"/>
          <w:rFonts w:eastAsia="標楷體"/>
          <w:sz w:val="24"/>
        </w:rPr>
        <w:t>(</w:t>
      </w:r>
      <w:r w:rsidR="002754F1" w:rsidRPr="002F7238">
        <w:rPr>
          <w:rStyle w:val="postbody1"/>
          <w:rFonts w:eastAsia="標楷體"/>
          <w:sz w:val="24"/>
        </w:rPr>
        <w:t>若</w:t>
      </w:r>
      <w:r w:rsidR="00211649" w:rsidRPr="002F7238">
        <w:rPr>
          <w:rStyle w:val="postbody1"/>
          <w:rFonts w:eastAsia="標楷體"/>
          <w:sz w:val="24"/>
        </w:rPr>
        <w:t>未</w:t>
      </w:r>
      <w:r w:rsidR="002754F1" w:rsidRPr="002F7238">
        <w:rPr>
          <w:rStyle w:val="postbody1"/>
          <w:rFonts w:eastAsia="標楷體"/>
          <w:sz w:val="24"/>
        </w:rPr>
        <w:t>達標準，遇缺不補</w:t>
      </w:r>
      <w:r w:rsidR="002754F1" w:rsidRPr="002F7238">
        <w:rPr>
          <w:rStyle w:val="postbody1"/>
          <w:rFonts w:eastAsia="標楷體"/>
          <w:sz w:val="24"/>
        </w:rPr>
        <w:t>)</w:t>
      </w:r>
      <w:r w:rsidR="002754F1" w:rsidRPr="002F7238">
        <w:rPr>
          <w:rStyle w:val="postbody1"/>
          <w:rFonts w:eastAsia="標楷體"/>
          <w:sz w:val="24"/>
        </w:rPr>
        <w:t>。</w:t>
      </w:r>
    </w:p>
    <w:p w14:paraId="24BEEEC0" w14:textId="193BF097" w:rsidR="00D614D7" w:rsidRPr="002F7238" w:rsidRDefault="004256C8" w:rsidP="00D614D7">
      <w:pPr>
        <w:pStyle w:val="af0"/>
        <w:numPr>
          <w:ilvl w:val="0"/>
          <w:numId w:val="21"/>
        </w:numPr>
        <w:spacing w:line="400" w:lineRule="exact"/>
        <w:ind w:leftChars="0"/>
        <w:jc w:val="both"/>
        <w:rPr>
          <w:rStyle w:val="postbody1"/>
          <w:rFonts w:eastAsia="標楷體"/>
          <w:sz w:val="24"/>
        </w:rPr>
      </w:pPr>
      <w:r w:rsidRPr="002F7238">
        <w:rPr>
          <w:rStyle w:val="postbody1"/>
          <w:rFonts w:eastAsia="標楷體"/>
          <w:sz w:val="24"/>
        </w:rPr>
        <w:t>初賽：自由命題。題旨為陽明山有關的地景、風物、人文</w:t>
      </w:r>
      <w:r w:rsidR="00D614D7" w:rsidRPr="002F7238">
        <w:rPr>
          <w:rStyle w:val="postbody1"/>
          <w:rFonts w:eastAsia="標楷體"/>
          <w:sz w:val="24"/>
        </w:rPr>
        <w:t>、旅遊等。社會組七言律詩，學生組七言絕句，均需合乎近體詩格律，韻部於</w:t>
      </w:r>
      <w:r w:rsidRPr="002F7238">
        <w:rPr>
          <w:rStyle w:val="postbody1"/>
          <w:rFonts w:eastAsia="標楷體"/>
          <w:sz w:val="24"/>
        </w:rPr>
        <w:t>「</w:t>
      </w:r>
      <w:r w:rsidR="00D614D7" w:rsidRPr="002F7238">
        <w:rPr>
          <w:rStyle w:val="postbody1"/>
          <w:rFonts w:eastAsia="標楷體"/>
          <w:sz w:val="24"/>
        </w:rPr>
        <w:t>平水韻</w:t>
      </w:r>
      <w:r w:rsidRPr="002F7238">
        <w:rPr>
          <w:rStyle w:val="postbody1"/>
          <w:rFonts w:eastAsia="標楷體"/>
          <w:sz w:val="24"/>
        </w:rPr>
        <w:t>」</w:t>
      </w:r>
      <w:r w:rsidR="00D614D7" w:rsidRPr="002F7238">
        <w:rPr>
          <w:rStyle w:val="postbody1"/>
          <w:rFonts w:eastAsia="標楷體"/>
          <w:sz w:val="24"/>
        </w:rPr>
        <w:t>平聲三十韻中任選一韻。</w:t>
      </w:r>
    </w:p>
    <w:p w14:paraId="4BDA06E7" w14:textId="16E92563" w:rsidR="00D614D7" w:rsidRPr="002F7238" w:rsidRDefault="004256C8" w:rsidP="00D614D7">
      <w:pPr>
        <w:pStyle w:val="af0"/>
        <w:spacing w:line="400" w:lineRule="exact"/>
        <w:ind w:leftChars="0" w:left="1528"/>
        <w:jc w:val="both"/>
        <w:rPr>
          <w:rStyle w:val="postbody1"/>
          <w:rFonts w:eastAsia="標楷體"/>
          <w:sz w:val="24"/>
        </w:rPr>
      </w:pPr>
      <w:r w:rsidRPr="002F7238">
        <w:rPr>
          <w:rStyle w:val="postbody1"/>
          <w:rFonts w:eastAsia="標楷體"/>
          <w:sz w:val="24"/>
        </w:rPr>
        <w:lastRenderedPageBreak/>
        <w:t>複賽：當場</w:t>
      </w:r>
      <w:r w:rsidR="00D614D7" w:rsidRPr="002F7238">
        <w:rPr>
          <w:rStyle w:val="postbody1"/>
          <w:rFonts w:eastAsia="標楷體"/>
          <w:sz w:val="24"/>
        </w:rPr>
        <w:t>命題拈韻</w:t>
      </w:r>
      <w:r w:rsidRPr="002F7238">
        <w:rPr>
          <w:rStyle w:val="postbody1"/>
          <w:rFonts w:eastAsia="標楷體"/>
          <w:sz w:val="24"/>
        </w:rPr>
        <w:t>，以七言絕句參與。</w:t>
      </w:r>
    </w:p>
    <w:p w14:paraId="7F6B89B4" w14:textId="43C8D9F8" w:rsidR="00424BC2" w:rsidRPr="002F7238" w:rsidRDefault="00481BE8" w:rsidP="00D614D7">
      <w:pPr>
        <w:pStyle w:val="af0"/>
        <w:numPr>
          <w:ilvl w:val="0"/>
          <w:numId w:val="21"/>
        </w:numPr>
        <w:spacing w:line="400" w:lineRule="exact"/>
        <w:ind w:leftChars="0"/>
        <w:jc w:val="both"/>
        <w:rPr>
          <w:rFonts w:eastAsia="標楷體"/>
        </w:rPr>
      </w:pPr>
      <w:r w:rsidRPr="002F7238">
        <w:rPr>
          <w:rStyle w:val="postbody1"/>
          <w:rFonts w:eastAsia="標楷體"/>
          <w:sz w:val="24"/>
        </w:rPr>
        <w:t>詩宗取稿方向，重在創新性與藝術性，作品</w:t>
      </w:r>
      <w:r w:rsidR="00D614D7" w:rsidRPr="002F7238">
        <w:rPr>
          <w:rStyle w:val="postbody1"/>
          <w:rFonts w:eastAsia="標楷體"/>
          <w:sz w:val="24"/>
        </w:rPr>
        <w:t>力求意新、句新、詞新</w:t>
      </w:r>
      <w:r w:rsidR="001211E5" w:rsidRPr="002F7238">
        <w:rPr>
          <w:rStyle w:val="postbody1"/>
          <w:rFonts w:eastAsia="標楷體"/>
          <w:sz w:val="24"/>
        </w:rPr>
        <w:t>。</w:t>
      </w:r>
    </w:p>
    <w:p w14:paraId="6C2B75B6" w14:textId="77777777" w:rsidR="00D546C2" w:rsidRPr="002F7238" w:rsidRDefault="005B2B60" w:rsidP="004C6B08">
      <w:pPr>
        <w:spacing w:beforeLines="50" w:before="180" w:line="400" w:lineRule="exact"/>
        <w:ind w:leftChars="0" w:left="0"/>
        <w:jc w:val="both"/>
        <w:rPr>
          <w:rFonts w:eastAsia="標楷體"/>
          <w:b/>
          <w:color w:val="000000"/>
        </w:rPr>
      </w:pPr>
      <w:r w:rsidRPr="002F7238">
        <w:rPr>
          <w:rFonts w:eastAsia="標楷體"/>
          <w:b/>
          <w:color w:val="000000"/>
        </w:rPr>
        <w:t>七</w:t>
      </w:r>
      <w:r w:rsidR="00D629F5" w:rsidRPr="002F7238">
        <w:rPr>
          <w:rFonts w:eastAsia="標楷體"/>
          <w:b/>
          <w:color w:val="000000"/>
        </w:rPr>
        <w:t>、</w:t>
      </w:r>
      <w:r w:rsidR="007F3088" w:rsidRPr="002F7238">
        <w:rPr>
          <w:rFonts w:eastAsia="標楷體"/>
          <w:b/>
        </w:rPr>
        <w:t>報名</w:t>
      </w:r>
      <w:r w:rsidR="00D546C2" w:rsidRPr="002F7238">
        <w:rPr>
          <w:rFonts w:eastAsia="標楷體"/>
          <w:b/>
        </w:rPr>
        <w:t>收件方式</w:t>
      </w:r>
    </w:p>
    <w:p w14:paraId="2AC9D66F" w14:textId="77777777" w:rsidR="00D17A0B" w:rsidRPr="002F7238" w:rsidRDefault="0079717F" w:rsidP="004C6B08">
      <w:pPr>
        <w:pStyle w:val="af0"/>
        <w:numPr>
          <w:ilvl w:val="0"/>
          <w:numId w:val="26"/>
        </w:numPr>
        <w:spacing w:line="400" w:lineRule="exact"/>
        <w:ind w:leftChars="0"/>
        <w:jc w:val="both"/>
        <w:rPr>
          <w:rStyle w:val="postbody1"/>
          <w:rFonts w:eastAsia="標楷體"/>
          <w:color w:val="000000"/>
          <w:sz w:val="24"/>
        </w:rPr>
      </w:pPr>
      <w:r w:rsidRPr="002F7238">
        <w:rPr>
          <w:rStyle w:val="postbody1"/>
          <w:rFonts w:eastAsia="標楷體"/>
          <w:sz w:val="24"/>
        </w:rPr>
        <w:t>報名資料</w:t>
      </w:r>
      <w:r w:rsidR="00D17A0B" w:rsidRPr="002F7238">
        <w:rPr>
          <w:rStyle w:val="postbody1"/>
          <w:rFonts w:eastAsia="標楷體"/>
          <w:sz w:val="24"/>
        </w:rPr>
        <w:t>：</w:t>
      </w:r>
    </w:p>
    <w:p w14:paraId="6A3DDB4E" w14:textId="4E67BA05" w:rsidR="002747A8" w:rsidRPr="002F7238" w:rsidRDefault="00BA1019" w:rsidP="002D569E">
      <w:pPr>
        <w:pStyle w:val="af0"/>
        <w:spacing w:line="400" w:lineRule="exact"/>
        <w:ind w:leftChars="0" w:left="1049" w:firstLineChars="200" w:firstLine="480"/>
        <w:jc w:val="both"/>
        <w:rPr>
          <w:rStyle w:val="postbody1"/>
          <w:rFonts w:eastAsia="標楷體"/>
          <w:sz w:val="24"/>
        </w:rPr>
      </w:pPr>
      <w:r w:rsidRPr="002F7238">
        <w:rPr>
          <w:rStyle w:val="postbody1"/>
          <w:rFonts w:eastAsia="標楷體"/>
          <w:sz w:val="24"/>
        </w:rPr>
        <w:t>採書面偕同實件報名，參賽者</w:t>
      </w:r>
      <w:r w:rsidR="0079717F" w:rsidRPr="002F7238">
        <w:rPr>
          <w:rStyle w:val="postbody1"/>
          <w:rFonts w:eastAsia="標楷體"/>
          <w:sz w:val="24"/>
        </w:rPr>
        <w:t>請以正楷書寫，詳實填妥本簡章所附之</w:t>
      </w:r>
      <w:r w:rsidRPr="002F7238">
        <w:rPr>
          <w:rStyle w:val="postbody1"/>
          <w:rFonts w:eastAsia="標楷體"/>
          <w:sz w:val="24"/>
        </w:rPr>
        <w:t>相關報名文件：包含：</w:t>
      </w:r>
      <w:r w:rsidRPr="002F7238">
        <w:rPr>
          <w:rStyle w:val="postbody1"/>
          <w:rFonts w:eastAsia="標楷體"/>
          <w:sz w:val="24"/>
        </w:rPr>
        <w:t>[</w:t>
      </w:r>
      <w:r w:rsidRPr="002F7238">
        <w:rPr>
          <w:rFonts w:eastAsia="標楷體"/>
          <w:color w:val="000000"/>
        </w:rPr>
        <w:t>附件一</w:t>
      </w:r>
      <w:r w:rsidRPr="002F7238">
        <w:rPr>
          <w:rFonts w:eastAsia="標楷體"/>
          <w:color w:val="000000"/>
        </w:rPr>
        <w:t>]</w:t>
      </w:r>
      <w:r w:rsidR="00664D19" w:rsidRPr="002F7238">
        <w:rPr>
          <w:rFonts w:eastAsia="標楷體"/>
          <w:color w:val="000000"/>
        </w:rPr>
        <w:t>、</w:t>
      </w:r>
      <w:r w:rsidRPr="002F7238">
        <w:rPr>
          <w:rFonts w:eastAsia="標楷體"/>
          <w:color w:val="000000"/>
        </w:rPr>
        <w:t>[</w:t>
      </w:r>
      <w:r w:rsidRPr="002F7238">
        <w:rPr>
          <w:rFonts w:eastAsia="標楷體"/>
          <w:color w:val="000000"/>
        </w:rPr>
        <w:t>附件三</w:t>
      </w:r>
      <w:r w:rsidRPr="002F7238">
        <w:rPr>
          <w:rFonts w:eastAsia="標楷體"/>
          <w:color w:val="000000"/>
        </w:rPr>
        <w:t>]</w:t>
      </w:r>
      <w:r w:rsidR="00664D19" w:rsidRPr="002F7238">
        <w:rPr>
          <w:rFonts w:eastAsia="標楷體"/>
          <w:color w:val="000000"/>
        </w:rPr>
        <w:t>與</w:t>
      </w:r>
      <w:r w:rsidR="00664D19" w:rsidRPr="002F7238">
        <w:rPr>
          <w:rFonts w:eastAsia="標楷體"/>
          <w:color w:val="000000"/>
        </w:rPr>
        <w:t>[</w:t>
      </w:r>
      <w:r w:rsidR="00664D19" w:rsidRPr="002F7238">
        <w:rPr>
          <w:rFonts w:eastAsia="標楷體"/>
          <w:color w:val="000000"/>
        </w:rPr>
        <w:t>附件</w:t>
      </w:r>
      <w:r w:rsidR="008B0CA5" w:rsidRPr="002F7238">
        <w:rPr>
          <w:rFonts w:eastAsia="標楷體"/>
          <w:color w:val="000000"/>
        </w:rPr>
        <w:t>五</w:t>
      </w:r>
      <w:r w:rsidR="00664D19" w:rsidRPr="002F7238">
        <w:rPr>
          <w:rFonts w:eastAsia="標楷體"/>
          <w:color w:val="000000"/>
        </w:rPr>
        <w:t>]</w:t>
      </w:r>
      <w:r w:rsidRPr="002F7238">
        <w:rPr>
          <w:rFonts w:eastAsia="標楷體"/>
          <w:color w:val="000000"/>
        </w:rPr>
        <w:t>交一式</w:t>
      </w:r>
      <w:r w:rsidRPr="002F7238">
        <w:rPr>
          <w:rFonts w:eastAsia="標楷體"/>
          <w:color w:val="000000"/>
        </w:rPr>
        <w:t>1</w:t>
      </w:r>
      <w:r w:rsidRPr="002F7238">
        <w:rPr>
          <w:rFonts w:eastAsia="標楷體"/>
          <w:color w:val="000000"/>
        </w:rPr>
        <w:t>份、</w:t>
      </w:r>
      <w:r w:rsidRPr="002F7238">
        <w:rPr>
          <w:rFonts w:eastAsia="標楷體"/>
          <w:color w:val="000000"/>
        </w:rPr>
        <w:t>[</w:t>
      </w:r>
      <w:r w:rsidRPr="002F7238">
        <w:rPr>
          <w:rFonts w:eastAsia="標楷體"/>
          <w:color w:val="000000"/>
        </w:rPr>
        <w:t>附件二</w:t>
      </w:r>
      <w:r w:rsidRPr="002F7238">
        <w:rPr>
          <w:rFonts w:eastAsia="標楷體"/>
          <w:color w:val="000000"/>
        </w:rPr>
        <w:t>]</w:t>
      </w:r>
      <w:r w:rsidR="00842452" w:rsidRPr="002F7238">
        <w:rPr>
          <w:rFonts w:eastAsia="標楷體"/>
          <w:color w:val="000000"/>
        </w:rPr>
        <w:t>、</w:t>
      </w:r>
      <w:r w:rsidRPr="002F7238">
        <w:rPr>
          <w:rFonts w:eastAsia="標楷體"/>
          <w:color w:val="000000"/>
        </w:rPr>
        <w:t>[</w:t>
      </w:r>
      <w:r w:rsidRPr="002F7238">
        <w:rPr>
          <w:rFonts w:eastAsia="標楷體"/>
          <w:color w:val="000000"/>
        </w:rPr>
        <w:t>附件四</w:t>
      </w:r>
      <w:r w:rsidRPr="002F7238">
        <w:rPr>
          <w:rFonts w:eastAsia="標楷體"/>
          <w:color w:val="000000"/>
        </w:rPr>
        <w:t>]</w:t>
      </w:r>
      <w:r w:rsidR="00842452" w:rsidRPr="002F7238">
        <w:rPr>
          <w:rFonts w:eastAsia="標楷體"/>
          <w:color w:val="000000"/>
        </w:rPr>
        <w:t>、</w:t>
      </w:r>
      <w:r w:rsidR="00842452" w:rsidRPr="002F7238">
        <w:rPr>
          <w:rFonts w:eastAsia="標楷體"/>
          <w:color w:val="000000"/>
        </w:rPr>
        <w:t>[</w:t>
      </w:r>
      <w:r w:rsidR="00842452" w:rsidRPr="002F7238">
        <w:rPr>
          <w:rFonts w:eastAsia="標楷體"/>
          <w:color w:val="000000"/>
        </w:rPr>
        <w:t>附件</w:t>
      </w:r>
      <w:r w:rsidR="008B0CA5" w:rsidRPr="002F7238">
        <w:rPr>
          <w:rFonts w:eastAsia="標楷體"/>
          <w:color w:val="000000"/>
        </w:rPr>
        <w:t>六</w:t>
      </w:r>
      <w:r w:rsidR="00842452" w:rsidRPr="002F7238">
        <w:rPr>
          <w:rFonts w:eastAsia="標楷體"/>
          <w:color w:val="000000"/>
        </w:rPr>
        <w:t>]</w:t>
      </w:r>
      <w:r w:rsidR="00FD3206" w:rsidRPr="002F7238">
        <w:rPr>
          <w:rFonts w:eastAsia="標楷體"/>
          <w:color w:val="000000"/>
        </w:rPr>
        <w:t>/[</w:t>
      </w:r>
      <w:r w:rsidR="00FD3206" w:rsidRPr="002F7238">
        <w:rPr>
          <w:rFonts w:eastAsia="標楷體"/>
          <w:color w:val="000000"/>
        </w:rPr>
        <w:t>附件七</w:t>
      </w:r>
      <w:r w:rsidR="00FD3206" w:rsidRPr="002F7238">
        <w:rPr>
          <w:rFonts w:eastAsia="標楷體"/>
          <w:color w:val="000000"/>
        </w:rPr>
        <w:t>]</w:t>
      </w:r>
      <w:r w:rsidRPr="002F7238">
        <w:rPr>
          <w:rFonts w:eastAsia="標楷體"/>
          <w:color w:val="000000"/>
        </w:rPr>
        <w:t>交一式</w:t>
      </w:r>
      <w:r w:rsidRPr="002F7238">
        <w:rPr>
          <w:rFonts w:eastAsia="標楷體"/>
          <w:color w:val="000000"/>
        </w:rPr>
        <w:t>7</w:t>
      </w:r>
      <w:r w:rsidRPr="002F7238">
        <w:rPr>
          <w:rFonts w:eastAsia="標楷體"/>
          <w:color w:val="000000"/>
        </w:rPr>
        <w:t>份，以</w:t>
      </w:r>
      <w:r w:rsidRPr="002F7238">
        <w:rPr>
          <w:rFonts w:eastAsia="標楷體"/>
          <w:color w:val="000000"/>
        </w:rPr>
        <w:t>A4</w:t>
      </w:r>
      <w:r w:rsidRPr="002F7238">
        <w:rPr>
          <w:rFonts w:eastAsia="標楷體"/>
          <w:color w:val="000000"/>
        </w:rPr>
        <w:t>紙張單面列印，連同參賽之實體設計作品與光碟</w:t>
      </w:r>
      <w:r w:rsidRPr="002F7238">
        <w:rPr>
          <w:rFonts w:eastAsia="標楷體"/>
          <w:color w:val="000000"/>
        </w:rPr>
        <w:t>1</w:t>
      </w:r>
      <w:r w:rsidRPr="002F7238">
        <w:rPr>
          <w:rFonts w:eastAsia="標楷體"/>
          <w:color w:val="000000"/>
        </w:rPr>
        <w:t>份，</w:t>
      </w:r>
      <w:r w:rsidR="0079717F" w:rsidRPr="002F7238">
        <w:rPr>
          <w:rStyle w:val="postbody1"/>
          <w:rFonts w:eastAsia="標楷體"/>
          <w:sz w:val="24"/>
        </w:rPr>
        <w:t>於</w:t>
      </w:r>
      <w:r w:rsidR="0079717F" w:rsidRPr="002F7238">
        <w:rPr>
          <w:rStyle w:val="postbody1"/>
          <w:rFonts w:eastAsia="標楷體"/>
          <w:sz w:val="24"/>
        </w:rPr>
        <w:t>109</w:t>
      </w:r>
      <w:r w:rsidR="0079717F" w:rsidRPr="002F7238">
        <w:rPr>
          <w:rStyle w:val="postbody1"/>
          <w:rFonts w:eastAsia="標楷體"/>
          <w:sz w:val="24"/>
        </w:rPr>
        <w:t>年</w:t>
      </w:r>
      <w:r w:rsidR="001211E5" w:rsidRPr="002F7238">
        <w:rPr>
          <w:rStyle w:val="postbody1"/>
          <w:rFonts w:eastAsia="標楷體"/>
          <w:sz w:val="24"/>
        </w:rPr>
        <w:t>8</w:t>
      </w:r>
      <w:r w:rsidR="0079717F" w:rsidRPr="002F7238">
        <w:rPr>
          <w:rStyle w:val="postbody1"/>
          <w:rFonts w:eastAsia="標楷體"/>
          <w:sz w:val="24"/>
        </w:rPr>
        <w:t>月</w:t>
      </w:r>
      <w:r w:rsidR="0079717F" w:rsidRPr="002F7238">
        <w:rPr>
          <w:rStyle w:val="postbody1"/>
          <w:rFonts w:eastAsia="標楷體"/>
          <w:sz w:val="24"/>
        </w:rPr>
        <w:t>3</w:t>
      </w:r>
      <w:r w:rsidR="007962C3" w:rsidRPr="002F7238">
        <w:rPr>
          <w:rStyle w:val="postbody1"/>
          <w:rFonts w:eastAsia="標楷體"/>
          <w:sz w:val="24"/>
        </w:rPr>
        <w:t>1</w:t>
      </w:r>
      <w:r w:rsidR="0079717F" w:rsidRPr="002F7238">
        <w:rPr>
          <w:rStyle w:val="postbody1"/>
          <w:rFonts w:eastAsia="標楷體"/>
          <w:sz w:val="24"/>
        </w:rPr>
        <w:t>日</w:t>
      </w:r>
      <w:r w:rsidRPr="002F7238">
        <w:rPr>
          <w:rStyle w:val="postbody1"/>
          <w:rFonts w:eastAsia="標楷體"/>
          <w:sz w:val="24"/>
        </w:rPr>
        <w:t>下午</w:t>
      </w:r>
      <w:r w:rsidRPr="002F7238">
        <w:rPr>
          <w:rStyle w:val="postbody1"/>
          <w:rFonts w:eastAsia="標楷體"/>
          <w:sz w:val="24"/>
        </w:rPr>
        <w:t>4</w:t>
      </w:r>
      <w:r w:rsidRPr="002F7238">
        <w:rPr>
          <w:rStyle w:val="postbody1"/>
          <w:rFonts w:eastAsia="標楷體"/>
          <w:sz w:val="24"/>
        </w:rPr>
        <w:t>點前送達以下指定地址。郵寄者</w:t>
      </w:r>
      <w:r w:rsidR="0079717F" w:rsidRPr="002F7238">
        <w:rPr>
          <w:rStyle w:val="postbody1"/>
          <w:rFonts w:eastAsia="標楷體"/>
          <w:sz w:val="24"/>
        </w:rPr>
        <w:t>掛號</w:t>
      </w:r>
      <w:r w:rsidRPr="002F7238">
        <w:rPr>
          <w:rStyle w:val="postbody1"/>
          <w:rFonts w:eastAsia="標楷體"/>
          <w:sz w:val="24"/>
        </w:rPr>
        <w:t>寄至『</w:t>
      </w:r>
      <w:r w:rsidRPr="002F7238">
        <w:rPr>
          <w:rStyle w:val="postbody1"/>
          <w:rFonts w:eastAsia="標楷體"/>
          <w:sz w:val="24"/>
        </w:rPr>
        <w:t xml:space="preserve">11114 </w:t>
      </w:r>
      <w:r w:rsidRPr="002F7238">
        <w:rPr>
          <w:rStyle w:val="postbody1"/>
          <w:rFonts w:eastAsia="標楷體"/>
          <w:sz w:val="24"/>
        </w:rPr>
        <w:t>臺北市士林區華岡路</w:t>
      </w:r>
      <w:r w:rsidRPr="002F7238">
        <w:rPr>
          <w:rStyle w:val="postbody1"/>
          <w:rFonts w:eastAsia="標楷體"/>
          <w:sz w:val="24"/>
        </w:rPr>
        <w:t>55</w:t>
      </w:r>
      <w:r w:rsidRPr="002F7238">
        <w:rPr>
          <w:rStyle w:val="postbody1"/>
          <w:rFonts w:eastAsia="標楷體"/>
          <w:sz w:val="24"/>
        </w:rPr>
        <w:t>號中國文化大學</w:t>
      </w:r>
      <w:r w:rsidRPr="002F7238">
        <w:rPr>
          <w:rStyle w:val="postbody1"/>
          <w:rFonts w:eastAsia="標楷體"/>
          <w:sz w:val="24"/>
        </w:rPr>
        <w:t xml:space="preserve"> </w:t>
      </w:r>
      <w:r w:rsidRPr="002F7238">
        <w:rPr>
          <w:rStyle w:val="postbody1"/>
          <w:rFonts w:eastAsia="標楷體"/>
          <w:sz w:val="24"/>
        </w:rPr>
        <w:t>大恩館</w:t>
      </w:r>
      <w:r w:rsidRPr="002F7238">
        <w:rPr>
          <w:rStyle w:val="postbody1"/>
          <w:rFonts w:eastAsia="標楷體"/>
          <w:sz w:val="24"/>
        </w:rPr>
        <w:t>10</w:t>
      </w:r>
      <w:r w:rsidRPr="002F7238">
        <w:rPr>
          <w:rStyle w:val="postbody1"/>
          <w:rFonts w:eastAsia="標楷體"/>
          <w:sz w:val="24"/>
        </w:rPr>
        <w:t>樓</w:t>
      </w:r>
      <w:r w:rsidRPr="002F7238">
        <w:rPr>
          <w:rStyle w:val="postbody1"/>
          <w:rFonts w:eastAsia="標楷體"/>
          <w:sz w:val="24"/>
        </w:rPr>
        <w:t xml:space="preserve"> </w:t>
      </w:r>
      <w:r w:rsidRPr="002F7238">
        <w:rPr>
          <w:rStyle w:val="postbody1"/>
          <w:rFonts w:eastAsia="標楷體"/>
          <w:sz w:val="24"/>
        </w:rPr>
        <w:t>研究發展處』，</w:t>
      </w:r>
      <w:r w:rsidRPr="002F7238">
        <w:rPr>
          <w:rFonts w:eastAsia="標楷體"/>
          <w:color w:val="000000"/>
        </w:rPr>
        <w:t>送件資料袋</w:t>
      </w:r>
      <w:r w:rsidRPr="002F7238">
        <w:rPr>
          <w:rFonts w:eastAsia="標楷體"/>
          <w:b/>
          <w:color w:val="000000"/>
        </w:rPr>
        <w:t>貼上「附件一」</w:t>
      </w:r>
      <w:r w:rsidRPr="002F7238">
        <w:rPr>
          <w:rStyle w:val="postbody1"/>
          <w:rFonts w:eastAsia="標楷體"/>
          <w:sz w:val="24"/>
        </w:rPr>
        <w:t>，收件時間以郵戳為憑。</w:t>
      </w:r>
      <w:r w:rsidR="0079717F" w:rsidRPr="002F7238">
        <w:rPr>
          <w:rStyle w:val="postbody1"/>
          <w:rFonts w:eastAsia="標楷體"/>
          <w:sz w:val="24"/>
        </w:rPr>
        <w:t>未</w:t>
      </w:r>
      <w:r w:rsidRPr="002F7238">
        <w:rPr>
          <w:rStyle w:val="postbody1"/>
          <w:rFonts w:eastAsia="標楷體"/>
          <w:sz w:val="24"/>
        </w:rPr>
        <w:t>符合簡章規定</w:t>
      </w:r>
      <w:r w:rsidR="0079717F" w:rsidRPr="002F7238">
        <w:rPr>
          <w:rStyle w:val="postbody1"/>
          <w:rFonts w:eastAsia="標楷體"/>
          <w:sz w:val="24"/>
        </w:rPr>
        <w:t>，不予受理。</w:t>
      </w:r>
      <w:r w:rsidRPr="002F7238">
        <w:rPr>
          <w:rStyle w:val="postbody1"/>
          <w:rFonts w:eastAsia="標楷體"/>
          <w:sz w:val="24"/>
        </w:rPr>
        <w:t>送審資料一律不予退還，請自行備份留存。</w:t>
      </w:r>
    </w:p>
    <w:p w14:paraId="14486BFD" w14:textId="4C483792" w:rsidR="002D569E" w:rsidRPr="002F7238" w:rsidRDefault="002D569E" w:rsidP="002D569E">
      <w:pPr>
        <w:pStyle w:val="af0"/>
        <w:spacing w:line="400" w:lineRule="exact"/>
        <w:ind w:leftChars="0" w:left="1049" w:firstLineChars="200" w:firstLine="480"/>
        <w:jc w:val="both"/>
        <w:rPr>
          <w:rStyle w:val="postbody1"/>
          <w:rFonts w:eastAsia="標楷體"/>
          <w:sz w:val="24"/>
        </w:rPr>
      </w:pPr>
      <w:r w:rsidRPr="002F7238">
        <w:rPr>
          <w:rStyle w:val="postbody1"/>
          <w:rFonts w:eastAsia="標楷體"/>
          <w:sz w:val="24"/>
        </w:rPr>
        <w:t>親送或寄送之作品，經執行單位拍照驗收無誤後，將寄信通知收件確認信，若送抵一周內尚未收到通知，請來信或來電洽詢：</w:t>
      </w:r>
      <w:hyperlink r:id="rId8" w:history="1">
        <w:r w:rsidRPr="002F7238">
          <w:rPr>
            <w:rStyle w:val="af1"/>
            <w:rFonts w:eastAsia="標楷體"/>
          </w:rPr>
          <w:t>yfy3@ulive.pccu.edu.tw</w:t>
        </w:r>
      </w:hyperlink>
      <w:r w:rsidRPr="002F7238">
        <w:rPr>
          <w:rStyle w:val="postbody1"/>
          <w:rFonts w:eastAsia="標楷體"/>
          <w:sz w:val="24"/>
        </w:rPr>
        <w:t xml:space="preserve"> (02)2861-</w:t>
      </w:r>
      <w:r w:rsidR="00AF6D7E">
        <w:rPr>
          <w:rStyle w:val="postbody1"/>
          <w:rFonts w:eastAsia="標楷體"/>
          <w:sz w:val="24"/>
        </w:rPr>
        <w:t>0</w:t>
      </w:r>
      <w:r w:rsidRPr="002F7238">
        <w:rPr>
          <w:rStyle w:val="postbody1"/>
          <w:rFonts w:eastAsia="標楷體"/>
          <w:sz w:val="24"/>
        </w:rPr>
        <w:t xml:space="preserve">511 #19303 </w:t>
      </w:r>
      <w:r w:rsidRPr="002F7238">
        <w:rPr>
          <w:rStyle w:val="postbody1"/>
          <w:rFonts w:eastAsia="標楷體"/>
          <w:sz w:val="24"/>
        </w:rPr>
        <w:t>顏小姐</w:t>
      </w:r>
      <w:r w:rsidR="00E73BF5" w:rsidRPr="002F7238">
        <w:rPr>
          <w:rStyle w:val="postbody1"/>
          <w:rFonts w:eastAsia="標楷體"/>
          <w:sz w:val="24"/>
        </w:rPr>
        <w:t>。</w:t>
      </w:r>
    </w:p>
    <w:p w14:paraId="38920DBF" w14:textId="09E23F28" w:rsidR="00E73BF5" w:rsidRPr="002F7238" w:rsidRDefault="005A1031" w:rsidP="005A1031">
      <w:pPr>
        <w:pStyle w:val="af0"/>
        <w:spacing w:line="400" w:lineRule="exact"/>
        <w:ind w:leftChars="0" w:left="1049" w:firstLineChars="200" w:firstLine="480"/>
        <w:jc w:val="both"/>
        <w:rPr>
          <w:rStyle w:val="postbody1"/>
          <w:rFonts w:eastAsia="標楷體"/>
          <w:color w:val="000000"/>
          <w:sz w:val="24"/>
        </w:rPr>
      </w:pPr>
      <w:r w:rsidRPr="002F7238">
        <w:rPr>
          <w:rStyle w:val="postbody1"/>
          <w:rFonts w:eastAsia="標楷體"/>
          <w:sz w:val="24"/>
        </w:rPr>
        <w:t>公告得獎名單後，將辦理未入選作品退件作業，退件一律憑列印出之「收件確認信」與身分證領回作品，如委託代領，代領者應攜帶參賽作者相關身分證件與「收件確認信」，亦須攜帶個人身分證件以茲證明。退件作業將由</w:t>
      </w:r>
      <w:r w:rsidR="00855141" w:rsidRPr="002F7238">
        <w:rPr>
          <w:rStyle w:val="postbody1"/>
          <w:rFonts w:eastAsia="標楷體"/>
          <w:sz w:val="24"/>
        </w:rPr>
        <w:t>主辦</w:t>
      </w:r>
      <w:r w:rsidRPr="002F7238">
        <w:rPr>
          <w:rStyle w:val="postbody1"/>
          <w:rFonts w:eastAsia="標楷體"/>
          <w:sz w:val="24"/>
        </w:rPr>
        <w:t>單位電聯通知辦理退件，請參賽者自行領回，逾期未辦理退件者，主辦單位對作品有處置之權。參賽者若無法領回作品，將由執行單位委託運輸公司運送，其運費及保險請參賽者自行負擔。如運送過程中導致作品受損、失竊或運送人為疏失等，主辦單位不負賠償責任。獲獎作品由主辦單位保留。</w:t>
      </w:r>
    </w:p>
    <w:p w14:paraId="6110DED8" w14:textId="0CCE87D6" w:rsidR="001306A3" w:rsidRPr="002F7238" w:rsidRDefault="00760BE0" w:rsidP="004C6B08">
      <w:pPr>
        <w:pStyle w:val="af0"/>
        <w:numPr>
          <w:ilvl w:val="0"/>
          <w:numId w:val="26"/>
        </w:numPr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收件</w:t>
      </w:r>
      <w:r w:rsidR="00163947" w:rsidRPr="002F7238">
        <w:rPr>
          <w:rFonts w:eastAsia="標楷體"/>
          <w:color w:val="000000"/>
        </w:rPr>
        <w:t>資料</w:t>
      </w:r>
      <w:r w:rsidR="00D546C2" w:rsidRPr="002F7238">
        <w:rPr>
          <w:rFonts w:eastAsia="標楷體"/>
          <w:color w:val="000000"/>
        </w:rPr>
        <w:t>：</w:t>
      </w:r>
    </w:p>
    <w:p w14:paraId="48C23F8E" w14:textId="54BDCB10" w:rsidR="002747A8" w:rsidRPr="002F7238" w:rsidRDefault="002747A8" w:rsidP="004C6B08">
      <w:pPr>
        <w:pStyle w:val="af0"/>
        <w:numPr>
          <w:ilvl w:val="0"/>
          <w:numId w:val="27"/>
        </w:numPr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送件資料袋封面</w:t>
      </w:r>
      <w:r w:rsidRPr="002F7238">
        <w:rPr>
          <w:rFonts w:eastAsia="標楷體"/>
          <w:color w:val="000000"/>
        </w:rPr>
        <w:t xml:space="preserve"> (</w:t>
      </w:r>
      <w:r w:rsidRPr="002F7238">
        <w:rPr>
          <w:rFonts w:eastAsia="標楷體"/>
          <w:color w:val="000000"/>
        </w:rPr>
        <w:t>附件一</w:t>
      </w:r>
      <w:r w:rsidRPr="002F7238">
        <w:rPr>
          <w:rFonts w:eastAsia="標楷體"/>
          <w:color w:val="000000"/>
        </w:rPr>
        <w:t>)</w:t>
      </w:r>
      <w:r w:rsidR="00776FEC" w:rsidRPr="002F7238">
        <w:rPr>
          <w:rFonts w:eastAsia="標楷體"/>
          <w:color w:val="000000"/>
        </w:rPr>
        <w:t>：</w:t>
      </w:r>
      <w:r w:rsidRPr="002F7238">
        <w:rPr>
          <w:rFonts w:eastAsia="標楷體"/>
          <w:color w:val="000000"/>
        </w:rPr>
        <w:t>請確實貼於報名資料袋封面</w:t>
      </w:r>
      <w:r w:rsidR="00664D19" w:rsidRPr="002F7238">
        <w:rPr>
          <w:rFonts w:eastAsia="標楷體"/>
          <w:color w:val="000000"/>
        </w:rPr>
        <w:t>，一式</w:t>
      </w:r>
      <w:r w:rsidR="00664D19" w:rsidRPr="002F7238">
        <w:rPr>
          <w:rFonts w:eastAsia="標楷體"/>
          <w:color w:val="000000"/>
        </w:rPr>
        <w:t>1</w:t>
      </w:r>
      <w:r w:rsidR="00664D19" w:rsidRPr="002F7238">
        <w:rPr>
          <w:rFonts w:eastAsia="標楷體"/>
          <w:color w:val="000000"/>
        </w:rPr>
        <w:t>份</w:t>
      </w:r>
      <w:r w:rsidRPr="002F7238">
        <w:rPr>
          <w:rFonts w:eastAsia="標楷體"/>
          <w:color w:val="000000"/>
        </w:rPr>
        <w:t>。</w:t>
      </w:r>
    </w:p>
    <w:p w14:paraId="185BB34B" w14:textId="61C7FFF3" w:rsidR="002747A8" w:rsidRPr="002F7238" w:rsidRDefault="002747A8" w:rsidP="004C6B08">
      <w:pPr>
        <w:pStyle w:val="af0"/>
        <w:numPr>
          <w:ilvl w:val="0"/>
          <w:numId w:val="27"/>
        </w:numPr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陽明山國際文創設計競賽</w:t>
      </w:r>
      <w:r w:rsidR="001306A3" w:rsidRPr="002F7238">
        <w:rPr>
          <w:rFonts w:eastAsia="標楷體"/>
          <w:color w:val="000000"/>
        </w:rPr>
        <w:t>報名表（紙本）（附件二）</w:t>
      </w:r>
      <w:r w:rsidR="00664D19" w:rsidRPr="002F7238">
        <w:rPr>
          <w:rFonts w:eastAsia="標楷體"/>
          <w:color w:val="000000"/>
        </w:rPr>
        <w:t>一式</w:t>
      </w:r>
      <w:r w:rsidR="00664D19" w:rsidRPr="002F7238">
        <w:rPr>
          <w:rFonts w:eastAsia="標楷體"/>
          <w:color w:val="000000"/>
        </w:rPr>
        <w:t>7</w:t>
      </w:r>
      <w:r w:rsidR="00664D19" w:rsidRPr="002F7238">
        <w:rPr>
          <w:rFonts w:eastAsia="標楷體"/>
          <w:color w:val="000000"/>
        </w:rPr>
        <w:t>份</w:t>
      </w:r>
      <w:r w:rsidR="001306A3" w:rsidRPr="002F7238">
        <w:rPr>
          <w:rFonts w:eastAsia="標楷體"/>
          <w:color w:val="000000"/>
        </w:rPr>
        <w:t>。</w:t>
      </w:r>
    </w:p>
    <w:p w14:paraId="31602AFE" w14:textId="2B552743" w:rsidR="002747A8" w:rsidRPr="002F7238" w:rsidRDefault="001306A3" w:rsidP="004C6B08">
      <w:pPr>
        <w:pStyle w:val="af0"/>
        <w:numPr>
          <w:ilvl w:val="0"/>
          <w:numId w:val="27"/>
        </w:numPr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作品著作權</w:t>
      </w:r>
      <w:r w:rsidR="0095610F" w:rsidRPr="002F7238">
        <w:rPr>
          <w:rFonts w:eastAsia="標楷體"/>
          <w:color w:val="000000"/>
        </w:rPr>
        <w:t>授權</w:t>
      </w:r>
      <w:r w:rsidRPr="002F7238">
        <w:rPr>
          <w:rFonts w:eastAsia="標楷體"/>
          <w:color w:val="000000"/>
        </w:rPr>
        <w:t>同意書</w:t>
      </w:r>
      <w:r w:rsidR="00183A45" w:rsidRPr="002F7238">
        <w:rPr>
          <w:rFonts w:eastAsia="標楷體"/>
          <w:color w:val="000000"/>
        </w:rPr>
        <w:t xml:space="preserve"> </w:t>
      </w:r>
      <w:r w:rsidRPr="002F7238">
        <w:rPr>
          <w:rFonts w:eastAsia="標楷體"/>
          <w:color w:val="000000"/>
        </w:rPr>
        <w:t>(</w:t>
      </w:r>
      <w:r w:rsidRPr="002F7238">
        <w:rPr>
          <w:rFonts w:eastAsia="標楷體"/>
          <w:color w:val="000000"/>
        </w:rPr>
        <w:t>附件三</w:t>
      </w:r>
      <w:r w:rsidR="00183A45" w:rsidRPr="002F7238">
        <w:rPr>
          <w:rFonts w:eastAsia="標楷體"/>
          <w:color w:val="000000"/>
        </w:rPr>
        <w:t>)</w:t>
      </w:r>
      <w:r w:rsidR="00776FEC" w:rsidRPr="002F7238">
        <w:rPr>
          <w:rFonts w:eastAsia="標楷體"/>
          <w:color w:val="000000"/>
        </w:rPr>
        <w:t xml:space="preserve"> </w:t>
      </w:r>
      <w:r w:rsidR="00776FEC" w:rsidRPr="002F7238">
        <w:rPr>
          <w:rFonts w:eastAsia="標楷體"/>
          <w:color w:val="000000"/>
        </w:rPr>
        <w:t>：</w:t>
      </w:r>
      <w:r w:rsidR="003C32CF" w:rsidRPr="002F7238">
        <w:rPr>
          <w:rFonts w:eastAsia="標楷體"/>
          <w:color w:val="000000"/>
        </w:rPr>
        <w:t>未滿</w:t>
      </w:r>
      <w:r w:rsidR="003C32CF" w:rsidRPr="002F7238">
        <w:rPr>
          <w:rFonts w:eastAsia="標楷體"/>
          <w:color w:val="000000"/>
        </w:rPr>
        <w:t>20</w:t>
      </w:r>
      <w:r w:rsidR="003C32CF" w:rsidRPr="002F7238">
        <w:rPr>
          <w:rFonts w:eastAsia="標楷體"/>
          <w:color w:val="000000"/>
        </w:rPr>
        <w:t>歲者須由法定代理人簽名蓋章</w:t>
      </w:r>
      <w:r w:rsidR="00664D19" w:rsidRPr="002F7238">
        <w:rPr>
          <w:rFonts w:eastAsia="標楷體"/>
          <w:color w:val="000000"/>
        </w:rPr>
        <w:t>，一式</w:t>
      </w:r>
      <w:r w:rsidR="00664D19" w:rsidRPr="002F7238">
        <w:rPr>
          <w:rFonts w:eastAsia="標楷體"/>
          <w:color w:val="000000"/>
        </w:rPr>
        <w:t>1</w:t>
      </w:r>
      <w:r w:rsidR="00664D19" w:rsidRPr="002F7238">
        <w:rPr>
          <w:rFonts w:eastAsia="標楷體"/>
          <w:color w:val="000000"/>
        </w:rPr>
        <w:t>份</w:t>
      </w:r>
      <w:r w:rsidR="00183A45" w:rsidRPr="002F7238">
        <w:rPr>
          <w:rFonts w:eastAsia="標楷體"/>
          <w:color w:val="000000"/>
        </w:rPr>
        <w:t>。</w:t>
      </w:r>
    </w:p>
    <w:p w14:paraId="6658FDC8" w14:textId="7579237E" w:rsidR="00601241" w:rsidRPr="002F7238" w:rsidRDefault="00601241" w:rsidP="00601241">
      <w:pPr>
        <w:pStyle w:val="af0"/>
        <w:numPr>
          <w:ilvl w:val="0"/>
          <w:numId w:val="27"/>
        </w:numPr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作品設計理念說明</w:t>
      </w:r>
      <w:r w:rsidRPr="002F7238">
        <w:rPr>
          <w:rFonts w:eastAsia="標楷體"/>
          <w:color w:val="000000"/>
        </w:rPr>
        <w:t>(</w:t>
      </w:r>
      <w:r w:rsidRPr="002F7238">
        <w:rPr>
          <w:rFonts w:eastAsia="標楷體"/>
          <w:color w:val="000000"/>
        </w:rPr>
        <w:t>附件四</w:t>
      </w:r>
      <w:r w:rsidRPr="002F7238">
        <w:rPr>
          <w:rFonts w:eastAsia="標楷體"/>
          <w:color w:val="000000"/>
        </w:rPr>
        <w:t>)</w:t>
      </w:r>
      <w:r w:rsidRPr="002F7238">
        <w:rPr>
          <w:rFonts w:eastAsia="標楷體"/>
          <w:color w:val="000000"/>
        </w:rPr>
        <w:t>一式</w:t>
      </w:r>
      <w:r w:rsidRPr="002F7238">
        <w:rPr>
          <w:rFonts w:eastAsia="標楷體"/>
          <w:color w:val="000000"/>
        </w:rPr>
        <w:t>7</w:t>
      </w:r>
      <w:r w:rsidRPr="002F7238">
        <w:rPr>
          <w:rFonts w:eastAsia="標楷體"/>
          <w:color w:val="000000"/>
        </w:rPr>
        <w:t>份。</w:t>
      </w:r>
    </w:p>
    <w:p w14:paraId="43538665" w14:textId="0326278F" w:rsidR="008B0CA5" w:rsidRPr="002F7238" w:rsidRDefault="008B0CA5" w:rsidP="008B0CA5">
      <w:pPr>
        <w:pStyle w:val="af0"/>
        <w:numPr>
          <w:ilvl w:val="0"/>
          <w:numId w:val="27"/>
        </w:numPr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個人資料搜集、處理及利用同意書</w:t>
      </w:r>
      <w:r w:rsidRPr="002F7238">
        <w:rPr>
          <w:rFonts w:eastAsia="標楷體"/>
          <w:color w:val="000000"/>
        </w:rPr>
        <w:t>(</w:t>
      </w:r>
      <w:r w:rsidRPr="002F7238">
        <w:rPr>
          <w:rFonts w:eastAsia="標楷體"/>
          <w:color w:val="000000"/>
        </w:rPr>
        <w:t>附件五</w:t>
      </w:r>
      <w:r w:rsidRPr="002F7238">
        <w:rPr>
          <w:rFonts w:eastAsia="標楷體"/>
          <w:color w:val="000000"/>
        </w:rPr>
        <w:t>)</w:t>
      </w:r>
      <w:r w:rsidRPr="002F7238">
        <w:rPr>
          <w:rFonts w:eastAsia="標楷體"/>
          <w:color w:val="000000"/>
        </w:rPr>
        <w:t>一式</w:t>
      </w:r>
      <w:r w:rsidRPr="002F7238">
        <w:rPr>
          <w:rFonts w:eastAsia="標楷體"/>
          <w:color w:val="000000"/>
        </w:rPr>
        <w:t>1</w:t>
      </w:r>
      <w:r w:rsidRPr="002F7238">
        <w:rPr>
          <w:rFonts w:eastAsia="標楷體"/>
          <w:color w:val="000000"/>
        </w:rPr>
        <w:t>份。</w:t>
      </w:r>
    </w:p>
    <w:p w14:paraId="69FEE6CB" w14:textId="23DB393A" w:rsidR="001306A3" w:rsidRPr="002F7238" w:rsidRDefault="002747A8" w:rsidP="004C6B08">
      <w:pPr>
        <w:pStyle w:val="af0"/>
        <w:numPr>
          <w:ilvl w:val="0"/>
          <w:numId w:val="27"/>
        </w:numPr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商業設計組</w:t>
      </w:r>
      <w:r w:rsidR="001306A3" w:rsidRPr="002F7238">
        <w:rPr>
          <w:rFonts w:eastAsia="標楷體"/>
          <w:color w:val="000000"/>
        </w:rPr>
        <w:t>作品</w:t>
      </w:r>
    </w:p>
    <w:p w14:paraId="72E8EFFB" w14:textId="38A16133" w:rsidR="001306A3" w:rsidRPr="002F7238" w:rsidRDefault="001306A3" w:rsidP="004C6B08">
      <w:pPr>
        <w:spacing w:line="400" w:lineRule="exact"/>
        <w:ind w:leftChars="472" w:left="1557" w:hanging="424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 xml:space="preserve">   (1) </w:t>
      </w:r>
      <w:r w:rsidRPr="002F7238">
        <w:rPr>
          <w:rFonts w:eastAsia="標楷體"/>
          <w:color w:val="000000"/>
        </w:rPr>
        <w:t>作品設計圖輸出</w:t>
      </w:r>
      <w:r w:rsidR="00BA1019" w:rsidRPr="002F7238">
        <w:rPr>
          <w:rFonts w:eastAsia="標楷體"/>
          <w:color w:val="000000"/>
        </w:rPr>
        <w:t>(</w:t>
      </w:r>
      <w:r w:rsidR="00BA1019" w:rsidRPr="002F7238">
        <w:rPr>
          <w:rFonts w:eastAsia="標楷體"/>
          <w:color w:val="000000"/>
        </w:rPr>
        <w:t>附件</w:t>
      </w:r>
      <w:r w:rsidR="008B0CA5" w:rsidRPr="002F7238">
        <w:rPr>
          <w:rFonts w:eastAsia="標楷體"/>
          <w:color w:val="000000"/>
        </w:rPr>
        <w:t>六</w:t>
      </w:r>
      <w:r w:rsidR="00BA1019" w:rsidRPr="002F7238">
        <w:rPr>
          <w:rFonts w:eastAsia="標楷體"/>
          <w:color w:val="000000"/>
        </w:rPr>
        <w:t>)</w:t>
      </w:r>
      <w:r w:rsidR="00664D19" w:rsidRPr="002F7238">
        <w:rPr>
          <w:rFonts w:eastAsia="標楷體"/>
          <w:color w:val="000000"/>
        </w:rPr>
        <w:t>一式</w:t>
      </w:r>
      <w:r w:rsidR="00664D19" w:rsidRPr="002F7238">
        <w:rPr>
          <w:rFonts w:eastAsia="標楷體"/>
          <w:color w:val="000000"/>
        </w:rPr>
        <w:t>7</w:t>
      </w:r>
      <w:r w:rsidR="00664D19" w:rsidRPr="002F7238">
        <w:rPr>
          <w:rFonts w:eastAsia="標楷體"/>
          <w:color w:val="000000"/>
        </w:rPr>
        <w:t>份</w:t>
      </w:r>
      <w:r w:rsidR="00842452" w:rsidRPr="002F7238">
        <w:rPr>
          <w:rFonts w:eastAsia="標楷體"/>
          <w:color w:val="000000"/>
        </w:rPr>
        <w:t>。</w:t>
      </w:r>
    </w:p>
    <w:p w14:paraId="63951982" w14:textId="6AB4A7E9" w:rsidR="00BA1019" w:rsidRPr="002F7238" w:rsidRDefault="001306A3" w:rsidP="004C6B08">
      <w:pPr>
        <w:spacing w:line="400" w:lineRule="exact"/>
        <w:ind w:leftChars="472" w:left="1557" w:hanging="424"/>
        <w:jc w:val="both"/>
        <w:rPr>
          <w:rFonts w:eastAsia="標楷體"/>
        </w:rPr>
      </w:pPr>
      <w:r w:rsidRPr="002F7238">
        <w:rPr>
          <w:rFonts w:eastAsia="標楷體"/>
        </w:rPr>
        <w:t xml:space="preserve">   (2) </w:t>
      </w:r>
      <w:r w:rsidR="00BA1019" w:rsidRPr="002F7238">
        <w:rPr>
          <w:rFonts w:eastAsia="標楷體"/>
        </w:rPr>
        <w:t>實體設計作品</w:t>
      </w:r>
      <w:r w:rsidR="00BA1019" w:rsidRPr="002F7238">
        <w:rPr>
          <w:rFonts w:eastAsia="標楷體"/>
        </w:rPr>
        <w:t xml:space="preserve"> </w:t>
      </w:r>
    </w:p>
    <w:p w14:paraId="29A2B71D" w14:textId="08090ADB" w:rsidR="002747A8" w:rsidRPr="002F7238" w:rsidRDefault="002747A8" w:rsidP="004C6B08">
      <w:pPr>
        <w:pStyle w:val="af0"/>
        <w:numPr>
          <w:ilvl w:val="0"/>
          <w:numId w:val="27"/>
        </w:numPr>
        <w:spacing w:line="400" w:lineRule="exact"/>
        <w:ind w:leftChars="0"/>
        <w:jc w:val="both"/>
        <w:rPr>
          <w:rFonts w:eastAsia="標楷體"/>
        </w:rPr>
      </w:pPr>
      <w:r w:rsidRPr="002F7238">
        <w:rPr>
          <w:rFonts w:eastAsia="標楷體"/>
        </w:rPr>
        <w:t>人文藝術組作品</w:t>
      </w:r>
    </w:p>
    <w:p w14:paraId="5DF21679" w14:textId="0A2AF00A" w:rsidR="00542FD8" w:rsidRPr="002F7238" w:rsidRDefault="00542FD8" w:rsidP="00FD3206">
      <w:pPr>
        <w:spacing w:line="400" w:lineRule="exact"/>
        <w:ind w:leftChars="572" w:left="1373"/>
        <w:jc w:val="both"/>
        <w:rPr>
          <w:rFonts w:eastAsia="標楷體"/>
        </w:rPr>
      </w:pPr>
      <w:r w:rsidRPr="002F7238">
        <w:rPr>
          <w:rFonts w:eastAsia="標楷體"/>
        </w:rPr>
        <w:t xml:space="preserve">(1) </w:t>
      </w:r>
      <w:r w:rsidRPr="002F7238">
        <w:rPr>
          <w:rFonts w:eastAsia="標楷體"/>
        </w:rPr>
        <w:t>作品</w:t>
      </w:r>
      <w:r w:rsidR="006E2E75" w:rsidRPr="002F7238">
        <w:rPr>
          <w:rFonts w:eastAsia="標楷體"/>
        </w:rPr>
        <w:t xml:space="preserve"> </w:t>
      </w:r>
      <w:r w:rsidRPr="002F7238">
        <w:rPr>
          <w:rFonts w:eastAsia="標楷體"/>
        </w:rPr>
        <w:t>(</w:t>
      </w:r>
      <w:r w:rsidRPr="002F7238">
        <w:rPr>
          <w:rFonts w:eastAsia="標楷體"/>
        </w:rPr>
        <w:t>附件</w:t>
      </w:r>
      <w:r w:rsidR="006E2E75" w:rsidRPr="002F7238">
        <w:rPr>
          <w:rFonts w:eastAsia="標楷體"/>
        </w:rPr>
        <w:t>七</w:t>
      </w:r>
      <w:r w:rsidRPr="002F7238">
        <w:rPr>
          <w:rFonts w:eastAsia="標楷體"/>
        </w:rPr>
        <w:t>)</w:t>
      </w:r>
      <w:r w:rsidRPr="002F7238">
        <w:rPr>
          <w:rFonts w:eastAsia="標楷體"/>
        </w:rPr>
        <w:t>一式</w:t>
      </w:r>
      <w:r w:rsidRPr="002F7238">
        <w:rPr>
          <w:rFonts w:eastAsia="標楷體"/>
        </w:rPr>
        <w:t>7</w:t>
      </w:r>
      <w:r w:rsidRPr="002F7238">
        <w:rPr>
          <w:rFonts w:eastAsia="標楷體"/>
        </w:rPr>
        <w:t>份。</w:t>
      </w:r>
    </w:p>
    <w:p w14:paraId="4920FC14" w14:textId="43CE235A" w:rsidR="00D546C2" w:rsidRPr="002F7238" w:rsidRDefault="001306A3" w:rsidP="004C6B08">
      <w:pPr>
        <w:pStyle w:val="af0"/>
        <w:numPr>
          <w:ilvl w:val="0"/>
          <w:numId w:val="27"/>
        </w:numPr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</w:rPr>
        <w:t>光碟片</w:t>
      </w:r>
      <w:r w:rsidRPr="002F7238">
        <w:rPr>
          <w:rFonts w:eastAsia="標楷體"/>
        </w:rPr>
        <w:t>:</w:t>
      </w:r>
      <w:r w:rsidRPr="002F7238">
        <w:rPr>
          <w:rFonts w:eastAsia="標楷體"/>
        </w:rPr>
        <w:t>內含作品原</w:t>
      </w:r>
      <w:r w:rsidRPr="002F7238">
        <w:rPr>
          <w:rFonts w:eastAsia="標楷體"/>
          <w:color w:val="000000"/>
        </w:rPr>
        <w:t>始檔、</w:t>
      </w:r>
      <w:r w:rsidRPr="002F7238">
        <w:rPr>
          <w:rFonts w:eastAsia="標楷體"/>
          <w:color w:val="000000"/>
        </w:rPr>
        <w:t>pdf</w:t>
      </w:r>
      <w:r w:rsidRPr="002F7238">
        <w:rPr>
          <w:rFonts w:eastAsia="標楷體"/>
          <w:color w:val="000000"/>
        </w:rPr>
        <w:t>檔、附件影像檔及</w:t>
      </w:r>
      <w:r w:rsidR="00542FD8" w:rsidRPr="002F7238">
        <w:rPr>
          <w:rFonts w:eastAsia="標楷體"/>
          <w:color w:val="000000"/>
        </w:rPr>
        <w:t>所有</w:t>
      </w:r>
      <w:r w:rsidRPr="002F7238">
        <w:rPr>
          <w:rFonts w:eastAsia="標楷體"/>
          <w:color w:val="000000"/>
        </w:rPr>
        <w:t>報名資料檔案</w:t>
      </w:r>
      <w:r w:rsidR="00664D19" w:rsidRPr="002F7238">
        <w:rPr>
          <w:rFonts w:eastAsia="標楷體"/>
          <w:color w:val="000000"/>
        </w:rPr>
        <w:t>，一式</w:t>
      </w:r>
      <w:r w:rsidR="00664D19" w:rsidRPr="002F7238">
        <w:rPr>
          <w:rFonts w:eastAsia="標楷體"/>
          <w:color w:val="000000"/>
        </w:rPr>
        <w:t>1</w:t>
      </w:r>
      <w:r w:rsidR="00664D19" w:rsidRPr="002F7238">
        <w:rPr>
          <w:rFonts w:eastAsia="標楷體"/>
          <w:color w:val="000000"/>
        </w:rPr>
        <w:t>份</w:t>
      </w:r>
      <w:r w:rsidRPr="002F7238">
        <w:rPr>
          <w:rFonts w:eastAsia="標楷體"/>
          <w:color w:val="000000"/>
        </w:rPr>
        <w:t>。</w:t>
      </w:r>
    </w:p>
    <w:p w14:paraId="1173749E" w14:textId="653D13FE" w:rsidR="000E5B9E" w:rsidRPr="002F7238" w:rsidRDefault="005B2B60" w:rsidP="004C6B08">
      <w:pPr>
        <w:spacing w:beforeLines="50" w:before="180" w:line="400" w:lineRule="exact"/>
        <w:ind w:leftChars="0" w:left="0"/>
        <w:jc w:val="both"/>
        <w:rPr>
          <w:rFonts w:eastAsia="標楷體"/>
          <w:color w:val="000000"/>
        </w:rPr>
      </w:pPr>
      <w:r w:rsidRPr="002F7238">
        <w:rPr>
          <w:rFonts w:eastAsia="標楷體"/>
          <w:b/>
          <w:color w:val="000000"/>
          <w:spacing w:val="4"/>
        </w:rPr>
        <w:t>八、</w:t>
      </w:r>
      <w:r w:rsidRPr="002F7238">
        <w:rPr>
          <w:rFonts w:eastAsia="標楷體"/>
          <w:color w:val="000000"/>
        </w:rPr>
        <w:t xml:space="preserve"> </w:t>
      </w:r>
      <w:r w:rsidR="00163D29" w:rsidRPr="002F7238">
        <w:rPr>
          <w:rFonts w:eastAsia="標楷體"/>
          <w:b/>
        </w:rPr>
        <w:t>實施期程</w:t>
      </w:r>
    </w:p>
    <w:p w14:paraId="0FFCA736" w14:textId="72759EBC" w:rsidR="00163D29" w:rsidRPr="002F7238" w:rsidRDefault="00163D29" w:rsidP="004C6B08">
      <w:pPr>
        <w:pStyle w:val="af0"/>
        <w:numPr>
          <w:ilvl w:val="0"/>
          <w:numId w:val="29"/>
        </w:numPr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lastRenderedPageBreak/>
        <w:t>各類作品報名期限：即日起至</w:t>
      </w:r>
      <w:r w:rsidRPr="002F7238">
        <w:rPr>
          <w:rFonts w:eastAsia="標楷體"/>
          <w:color w:val="000000"/>
        </w:rPr>
        <w:t>109</w:t>
      </w:r>
      <w:r w:rsidRPr="002F7238">
        <w:rPr>
          <w:rFonts w:eastAsia="標楷體"/>
          <w:color w:val="000000"/>
        </w:rPr>
        <w:t>年</w:t>
      </w:r>
      <w:r w:rsidR="00C67B75" w:rsidRPr="002F7238">
        <w:rPr>
          <w:rFonts w:eastAsia="標楷體"/>
          <w:color w:val="000000"/>
        </w:rPr>
        <w:t>8</w:t>
      </w:r>
      <w:r w:rsidRPr="002F7238">
        <w:rPr>
          <w:rFonts w:eastAsia="標楷體"/>
          <w:color w:val="000000"/>
        </w:rPr>
        <w:t>月</w:t>
      </w:r>
      <w:r w:rsidRPr="002F7238">
        <w:rPr>
          <w:rFonts w:eastAsia="標楷體"/>
          <w:color w:val="000000"/>
        </w:rPr>
        <w:t>3</w:t>
      </w:r>
      <w:r w:rsidR="00C67B75" w:rsidRPr="002F7238">
        <w:rPr>
          <w:rFonts w:eastAsia="標楷體"/>
          <w:color w:val="000000"/>
        </w:rPr>
        <w:t>1</w:t>
      </w:r>
      <w:r w:rsidRPr="002F7238">
        <w:rPr>
          <w:rFonts w:eastAsia="標楷體"/>
          <w:color w:val="000000"/>
        </w:rPr>
        <w:t>日止（郵戳為憑）。</w:t>
      </w:r>
    </w:p>
    <w:p w14:paraId="6AA76D40" w14:textId="03B568ED" w:rsidR="00163D29" w:rsidRPr="002F7238" w:rsidRDefault="00163D29" w:rsidP="00E06EB3">
      <w:pPr>
        <w:pStyle w:val="af0"/>
        <w:numPr>
          <w:ilvl w:val="0"/>
          <w:numId w:val="29"/>
        </w:numPr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評審審查：</w:t>
      </w:r>
      <w:r w:rsidR="00C67B75" w:rsidRPr="002F7238">
        <w:rPr>
          <w:rFonts w:eastAsia="標楷體"/>
          <w:color w:val="000000"/>
        </w:rPr>
        <w:t>109</w:t>
      </w:r>
      <w:r w:rsidR="00C67B75" w:rsidRPr="002F7238">
        <w:rPr>
          <w:rFonts w:eastAsia="標楷體"/>
          <w:color w:val="000000"/>
        </w:rPr>
        <w:t>年</w:t>
      </w:r>
      <w:r w:rsidR="00C67B75" w:rsidRPr="002F7238">
        <w:rPr>
          <w:rFonts w:eastAsia="標楷體"/>
          <w:color w:val="000000"/>
        </w:rPr>
        <w:t>9</w:t>
      </w:r>
      <w:r w:rsidR="00C67B75" w:rsidRPr="002F7238">
        <w:rPr>
          <w:rFonts w:eastAsia="標楷體"/>
          <w:color w:val="000000"/>
        </w:rPr>
        <w:t>月</w:t>
      </w:r>
      <w:r w:rsidR="00C67B75" w:rsidRPr="002F7238">
        <w:rPr>
          <w:rFonts w:eastAsia="標楷體"/>
          <w:color w:val="000000"/>
        </w:rPr>
        <w:t>11</w:t>
      </w:r>
      <w:r w:rsidR="00C67B75" w:rsidRPr="002F7238">
        <w:rPr>
          <w:rFonts w:eastAsia="標楷體"/>
          <w:color w:val="000000"/>
        </w:rPr>
        <w:t>日前商品設計組完成評審；人文藝術組完成初選，複選於國際文創市集現場評選</w:t>
      </w:r>
      <w:r w:rsidRPr="002F7238">
        <w:rPr>
          <w:rFonts w:eastAsia="標楷體"/>
          <w:color w:val="000000"/>
        </w:rPr>
        <w:t>。</w:t>
      </w:r>
    </w:p>
    <w:p w14:paraId="74F32E9E" w14:textId="768AF5A8" w:rsidR="00163D29" w:rsidRPr="002F7238" w:rsidRDefault="00163D29" w:rsidP="004C6B08">
      <w:pPr>
        <w:pStyle w:val="af0"/>
        <w:numPr>
          <w:ilvl w:val="0"/>
          <w:numId w:val="29"/>
        </w:numPr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成績公佈：評審審查後</w:t>
      </w:r>
      <w:r w:rsidRPr="002F7238">
        <w:rPr>
          <w:rFonts w:eastAsia="標楷體"/>
          <w:color w:val="000000"/>
        </w:rPr>
        <w:t>1-2</w:t>
      </w:r>
      <w:r w:rsidRPr="002F7238">
        <w:rPr>
          <w:rFonts w:eastAsia="標楷體"/>
          <w:color w:val="000000"/>
        </w:rPr>
        <w:t>天內於</w:t>
      </w:r>
      <w:r w:rsidR="00C67B75" w:rsidRPr="002F7238">
        <w:rPr>
          <w:rFonts w:eastAsia="標楷體"/>
          <w:color w:val="000000"/>
        </w:rPr>
        <w:t>主辦單位</w:t>
      </w:r>
      <w:r w:rsidR="00F37BA0" w:rsidRPr="002F7238">
        <w:rPr>
          <w:rFonts w:eastAsia="標楷體"/>
          <w:color w:val="000000"/>
        </w:rPr>
        <w:t>官網公告</w:t>
      </w:r>
    </w:p>
    <w:p w14:paraId="30505225" w14:textId="326EDB92" w:rsidR="00163D29" w:rsidRPr="002F7238" w:rsidRDefault="00163D29" w:rsidP="004C6B08">
      <w:pPr>
        <w:pStyle w:val="af0"/>
        <w:numPr>
          <w:ilvl w:val="0"/>
          <w:numId w:val="29"/>
        </w:numPr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頒獎：</w:t>
      </w:r>
      <w:r w:rsidR="00C67B75" w:rsidRPr="002F7238">
        <w:rPr>
          <w:rFonts w:eastAsia="標楷體"/>
          <w:color w:val="000000"/>
        </w:rPr>
        <w:t>商品設計組獲選得獎作品將於</w:t>
      </w:r>
      <w:r w:rsidR="00C67B75" w:rsidRPr="002F7238">
        <w:rPr>
          <w:rFonts w:eastAsia="標楷體"/>
          <w:color w:val="000000"/>
        </w:rPr>
        <w:t>109</w:t>
      </w:r>
      <w:r w:rsidR="00C67B75" w:rsidRPr="002F7238">
        <w:rPr>
          <w:rFonts w:eastAsia="標楷體"/>
          <w:color w:val="000000"/>
        </w:rPr>
        <w:t>年</w:t>
      </w:r>
      <w:r w:rsidR="00F84195" w:rsidRPr="002F7238">
        <w:rPr>
          <w:rFonts w:eastAsia="標楷體"/>
          <w:color w:val="000000"/>
        </w:rPr>
        <w:t>10</w:t>
      </w:r>
      <w:r w:rsidR="00C67B75" w:rsidRPr="002F7238">
        <w:rPr>
          <w:rFonts w:eastAsia="標楷體"/>
          <w:color w:val="000000"/>
        </w:rPr>
        <w:t>月</w:t>
      </w:r>
      <w:r w:rsidR="00F84195" w:rsidRPr="002F7238">
        <w:rPr>
          <w:rFonts w:eastAsia="標楷體"/>
          <w:color w:val="000000"/>
        </w:rPr>
        <w:t>3</w:t>
      </w:r>
      <w:r w:rsidR="00C67B75" w:rsidRPr="002F7238">
        <w:rPr>
          <w:rFonts w:eastAsia="標楷體"/>
          <w:color w:val="000000"/>
        </w:rPr>
        <w:t>日，於陽明山國家公園陽明書屋園區公開頒獎；人文藝術組</w:t>
      </w:r>
      <w:r w:rsidR="00F84195" w:rsidRPr="002F7238">
        <w:rPr>
          <w:rFonts w:eastAsia="標楷體"/>
          <w:color w:val="000000"/>
        </w:rPr>
        <w:t>將於</w:t>
      </w:r>
      <w:r w:rsidR="00F84195" w:rsidRPr="002F7238">
        <w:rPr>
          <w:rFonts w:eastAsia="標楷體"/>
          <w:color w:val="000000"/>
        </w:rPr>
        <w:t>109</w:t>
      </w:r>
      <w:r w:rsidR="00F84195" w:rsidRPr="002F7238">
        <w:rPr>
          <w:rFonts w:eastAsia="標楷體"/>
          <w:color w:val="000000"/>
        </w:rPr>
        <w:t>年</w:t>
      </w:r>
      <w:r w:rsidR="00F84195" w:rsidRPr="002F7238">
        <w:rPr>
          <w:rFonts w:eastAsia="標楷體"/>
          <w:color w:val="000000"/>
        </w:rPr>
        <w:t>9</w:t>
      </w:r>
      <w:r w:rsidR="00F84195" w:rsidRPr="002F7238">
        <w:rPr>
          <w:rFonts w:eastAsia="標楷體"/>
          <w:color w:val="000000"/>
        </w:rPr>
        <w:t>月</w:t>
      </w:r>
      <w:r w:rsidR="00F84195" w:rsidRPr="002F7238">
        <w:rPr>
          <w:rFonts w:eastAsia="標楷體"/>
          <w:color w:val="000000"/>
        </w:rPr>
        <w:t>27</w:t>
      </w:r>
      <w:r w:rsidR="00F84195" w:rsidRPr="002F7238">
        <w:rPr>
          <w:rFonts w:eastAsia="標楷體"/>
          <w:color w:val="000000"/>
        </w:rPr>
        <w:t>日</w:t>
      </w:r>
      <w:r w:rsidR="00D50AE4">
        <w:rPr>
          <w:rFonts w:eastAsia="標楷體" w:hint="eastAsia"/>
          <w:color w:val="000000"/>
        </w:rPr>
        <w:t>國際文創市集</w:t>
      </w:r>
      <w:r w:rsidR="00C67B75" w:rsidRPr="002F7238">
        <w:rPr>
          <w:rFonts w:eastAsia="標楷體"/>
          <w:color w:val="000000"/>
        </w:rPr>
        <w:t>現場複選評選後</w:t>
      </w:r>
      <w:r w:rsidR="00F84195" w:rsidRPr="002F7238">
        <w:rPr>
          <w:rFonts w:eastAsia="標楷體"/>
          <w:color w:val="000000"/>
        </w:rPr>
        <w:t>，</w:t>
      </w:r>
      <w:r w:rsidR="00C67B75" w:rsidRPr="002F7238">
        <w:rPr>
          <w:rFonts w:eastAsia="標楷體"/>
          <w:color w:val="000000"/>
        </w:rPr>
        <w:t>公開頒獎</w:t>
      </w:r>
      <w:r w:rsidR="00FD3206" w:rsidRPr="002F7238">
        <w:rPr>
          <w:rFonts w:eastAsia="標楷體"/>
          <w:color w:val="000000"/>
        </w:rPr>
        <w:t>。</w:t>
      </w:r>
    </w:p>
    <w:p w14:paraId="6857B9BA" w14:textId="2BF2EB85" w:rsidR="00163D29" w:rsidRPr="002F7238" w:rsidRDefault="00163D29" w:rsidP="00231E5E">
      <w:pPr>
        <w:pStyle w:val="af0"/>
        <w:numPr>
          <w:ilvl w:val="0"/>
          <w:numId w:val="29"/>
        </w:numPr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展覽：</w:t>
      </w:r>
      <w:r w:rsidR="00E06EB3" w:rsidRPr="002F7238">
        <w:rPr>
          <w:rFonts w:eastAsia="標楷體"/>
          <w:color w:val="000000"/>
        </w:rPr>
        <w:t>商品設計組</w:t>
      </w:r>
      <w:r w:rsidR="00231E5E" w:rsidRPr="002F7238">
        <w:rPr>
          <w:rFonts w:eastAsia="標楷體"/>
          <w:color w:val="000000"/>
        </w:rPr>
        <w:t>獲選得獎作品將於</w:t>
      </w:r>
      <w:r w:rsidR="00231E5E" w:rsidRPr="002F7238">
        <w:rPr>
          <w:rFonts w:eastAsia="標楷體"/>
          <w:color w:val="000000"/>
        </w:rPr>
        <w:t>2020</w:t>
      </w:r>
      <w:r w:rsidR="00231E5E" w:rsidRPr="002F7238">
        <w:rPr>
          <w:rFonts w:eastAsia="標楷體"/>
          <w:color w:val="000000"/>
        </w:rPr>
        <w:t>年</w:t>
      </w:r>
      <w:r w:rsidR="00231E5E" w:rsidRPr="002F7238">
        <w:rPr>
          <w:rFonts w:eastAsia="標楷體"/>
          <w:color w:val="000000"/>
        </w:rPr>
        <w:t>9</w:t>
      </w:r>
      <w:r w:rsidR="00231E5E" w:rsidRPr="002F7238">
        <w:rPr>
          <w:rFonts w:eastAsia="標楷體"/>
          <w:color w:val="000000"/>
        </w:rPr>
        <w:t>月</w:t>
      </w:r>
      <w:r w:rsidR="00231E5E" w:rsidRPr="002F7238">
        <w:rPr>
          <w:rFonts w:eastAsia="標楷體"/>
          <w:color w:val="000000"/>
        </w:rPr>
        <w:t>26</w:t>
      </w:r>
      <w:r w:rsidR="00231E5E" w:rsidRPr="002F7238">
        <w:rPr>
          <w:rFonts w:eastAsia="標楷體"/>
          <w:color w:val="000000"/>
        </w:rPr>
        <w:t>日至</w:t>
      </w:r>
      <w:r w:rsidR="00231E5E" w:rsidRPr="002F7238">
        <w:rPr>
          <w:rFonts w:eastAsia="標楷體"/>
          <w:color w:val="000000"/>
        </w:rPr>
        <w:t>10</w:t>
      </w:r>
      <w:r w:rsidR="00231E5E" w:rsidRPr="002F7238">
        <w:rPr>
          <w:rFonts w:eastAsia="標楷體"/>
          <w:color w:val="000000"/>
        </w:rPr>
        <w:t>月</w:t>
      </w:r>
      <w:r w:rsidR="00231E5E" w:rsidRPr="002F7238">
        <w:rPr>
          <w:rFonts w:eastAsia="標楷體"/>
          <w:color w:val="000000"/>
        </w:rPr>
        <w:t>4</w:t>
      </w:r>
      <w:r w:rsidR="00231E5E" w:rsidRPr="002F7238">
        <w:rPr>
          <w:rFonts w:eastAsia="標楷體"/>
          <w:color w:val="000000"/>
        </w:rPr>
        <w:t>日，於陽明山國家公園陽明書屋園區，與</w:t>
      </w:r>
      <w:r w:rsidR="00FC64FF" w:rsidRPr="00FC64FF">
        <w:rPr>
          <w:rFonts w:eastAsia="標楷體"/>
          <w:color w:val="000000"/>
        </w:rPr>
        <w:t>陽明山國家公園人文創新與社會實踐推動計畫「國際文創市集」</w:t>
      </w:r>
      <w:r w:rsidR="00231E5E" w:rsidRPr="002F7238">
        <w:rPr>
          <w:rFonts w:eastAsia="標楷體"/>
          <w:color w:val="000000"/>
        </w:rPr>
        <w:t>一起公開展出。參賽者須與主辦單位配合展覽之相關宣傳活動，包括出席市集開幕活動與頒獎典禮。展覽呈現方式將由中國文化大學負責規劃，所有得獎作品於送件與展出期間不得更換或提借。</w:t>
      </w:r>
    </w:p>
    <w:p w14:paraId="154D93B7" w14:textId="54A27EF5" w:rsidR="00D546C2" w:rsidRPr="002F7238" w:rsidRDefault="005B2B60" w:rsidP="004C6B08">
      <w:pPr>
        <w:spacing w:beforeLines="50" w:before="180" w:line="400" w:lineRule="exact"/>
        <w:ind w:leftChars="0" w:left="0"/>
        <w:jc w:val="both"/>
        <w:rPr>
          <w:rFonts w:eastAsia="標楷體"/>
          <w:b/>
          <w:color w:val="000000"/>
        </w:rPr>
      </w:pPr>
      <w:r w:rsidRPr="002F7238">
        <w:rPr>
          <w:rFonts w:eastAsia="標楷體"/>
          <w:b/>
          <w:color w:val="000000"/>
          <w:spacing w:val="4"/>
        </w:rPr>
        <w:t>九</w:t>
      </w:r>
      <w:r w:rsidR="00D629F5" w:rsidRPr="002F7238">
        <w:rPr>
          <w:rFonts w:eastAsia="標楷體"/>
          <w:b/>
          <w:color w:val="000000"/>
        </w:rPr>
        <w:t>、</w:t>
      </w:r>
      <w:bookmarkStart w:id="3" w:name="_Hlk41815222"/>
      <w:r w:rsidR="00D546C2" w:rsidRPr="002F7238">
        <w:rPr>
          <w:rFonts w:eastAsia="標楷體"/>
          <w:b/>
        </w:rPr>
        <w:t>獎勵辦法</w:t>
      </w:r>
    </w:p>
    <w:p w14:paraId="0FA4A53A" w14:textId="3DB3E8A0" w:rsidR="00856BA7" w:rsidRPr="002F7238" w:rsidRDefault="00F37BA0" w:rsidP="00856BA7">
      <w:pPr>
        <w:spacing w:line="400" w:lineRule="exact"/>
        <w:ind w:leftChars="198" w:left="475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商品設計組</w:t>
      </w:r>
      <w:r w:rsidRPr="002F7238">
        <w:rPr>
          <w:rFonts w:eastAsia="標楷體"/>
          <w:color w:val="000000"/>
        </w:rPr>
        <w:t>/</w:t>
      </w:r>
      <w:r w:rsidRPr="002F7238">
        <w:rPr>
          <w:rFonts w:eastAsia="標楷體"/>
          <w:color w:val="000000"/>
        </w:rPr>
        <w:t>人文藝術組</w:t>
      </w:r>
      <w:r w:rsidR="00856BA7" w:rsidRPr="002F7238">
        <w:rPr>
          <w:rFonts w:eastAsia="標楷體"/>
          <w:color w:val="000000"/>
        </w:rPr>
        <w:t>兩組各前</w:t>
      </w:r>
      <w:r w:rsidR="00856BA7" w:rsidRPr="002F7238">
        <w:rPr>
          <w:rFonts w:eastAsia="標楷體"/>
          <w:color w:val="000000"/>
        </w:rPr>
        <w:t>3</w:t>
      </w:r>
      <w:r w:rsidR="00856BA7" w:rsidRPr="002F7238">
        <w:rPr>
          <w:rFonts w:eastAsia="標楷體"/>
          <w:color w:val="000000"/>
        </w:rPr>
        <w:t>名，共計</w:t>
      </w:r>
      <w:r w:rsidR="00856BA7" w:rsidRPr="002F7238">
        <w:rPr>
          <w:rFonts w:eastAsia="標楷體"/>
          <w:color w:val="000000"/>
        </w:rPr>
        <w:t>6</w:t>
      </w:r>
      <w:r w:rsidR="00856BA7" w:rsidRPr="002F7238">
        <w:rPr>
          <w:rFonts w:eastAsia="標楷體"/>
          <w:color w:val="000000"/>
        </w:rPr>
        <w:t>名</w:t>
      </w:r>
    </w:p>
    <w:p w14:paraId="035BA990" w14:textId="6502DB08" w:rsidR="00824787" w:rsidRPr="002F7238" w:rsidRDefault="00824787" w:rsidP="00856BA7">
      <w:pPr>
        <w:spacing w:line="400" w:lineRule="exact"/>
        <w:ind w:leftChars="198" w:left="475"/>
        <w:jc w:val="both"/>
        <w:rPr>
          <w:rFonts w:eastAsia="標楷體"/>
          <w:color w:val="000000"/>
        </w:rPr>
      </w:pPr>
      <w:bookmarkStart w:id="4" w:name="_Hlk41815245"/>
      <w:bookmarkEnd w:id="3"/>
      <w:r w:rsidRPr="002F7238">
        <w:rPr>
          <w:rFonts w:eastAsia="標楷體"/>
          <w:color w:val="000000"/>
          <w:kern w:val="0"/>
        </w:rPr>
        <w:t>獲獎作品邀請於陽明山國家公園陽明書屋園區展出</w:t>
      </w:r>
      <w:r w:rsidRPr="002F7238">
        <w:rPr>
          <w:rFonts w:eastAsia="標楷體"/>
          <w:color w:val="000000"/>
        </w:rPr>
        <w:t>。</w:t>
      </w:r>
    </w:p>
    <w:bookmarkEnd w:id="4"/>
    <w:p w14:paraId="39F01C6A" w14:textId="04C32036" w:rsidR="00C67B75" w:rsidRPr="002F7238" w:rsidRDefault="00C67B75" w:rsidP="00856BA7">
      <w:pPr>
        <w:spacing w:line="400" w:lineRule="exact"/>
        <w:ind w:leftChars="198" w:left="475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可使用</w:t>
      </w:r>
      <w:r w:rsidR="00C763A8" w:rsidRPr="002F7238">
        <w:rPr>
          <w:rFonts w:eastAsia="標楷體"/>
          <w:color w:val="000000"/>
        </w:rPr>
        <w:t>陽明山國家公園管理處</w:t>
      </w:r>
      <w:r w:rsidRPr="002F7238">
        <w:rPr>
          <w:rFonts w:eastAsia="標楷體"/>
          <w:color w:val="000000"/>
        </w:rPr>
        <w:t>標章及</w:t>
      </w:r>
      <w:r w:rsidR="00C763A8" w:rsidRPr="002F7238">
        <w:rPr>
          <w:rFonts w:eastAsia="標楷體"/>
          <w:color w:val="000000"/>
        </w:rPr>
        <w:t>中國文化大學</w:t>
      </w:r>
      <w:r w:rsidRPr="002F7238">
        <w:rPr>
          <w:rFonts w:eastAsia="標楷體"/>
          <w:color w:val="000000"/>
        </w:rPr>
        <w:t>校標，參與</w:t>
      </w:r>
      <w:r w:rsidR="00C763A8" w:rsidRPr="002F7238">
        <w:rPr>
          <w:rFonts w:eastAsia="標楷體"/>
          <w:color w:val="000000"/>
        </w:rPr>
        <w:t>中國文化大學</w:t>
      </w:r>
      <w:r w:rsidRPr="002F7238">
        <w:rPr>
          <w:rFonts w:eastAsia="標楷體"/>
          <w:color w:val="000000"/>
        </w:rPr>
        <w:t>華岡創新實踐計畫，並參與全國或跨校性創新創業活動。</w:t>
      </w:r>
    </w:p>
    <w:p w14:paraId="282BFC6E" w14:textId="2B0F4F48" w:rsidR="00FD3206" w:rsidRPr="002F7238" w:rsidRDefault="00FD3206" w:rsidP="00824787">
      <w:pPr>
        <w:pStyle w:val="af0"/>
        <w:numPr>
          <w:ilvl w:val="0"/>
          <w:numId w:val="40"/>
        </w:numPr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商品設計組</w:t>
      </w:r>
    </w:p>
    <w:p w14:paraId="3A6350AD" w14:textId="4269865F" w:rsidR="00856BA7" w:rsidRPr="002F7238" w:rsidRDefault="00856BA7" w:rsidP="00824787">
      <w:pPr>
        <w:spacing w:line="400" w:lineRule="exact"/>
        <w:ind w:leftChars="450" w:left="1080"/>
        <w:jc w:val="both"/>
        <w:rPr>
          <w:rFonts w:eastAsia="標楷體"/>
          <w:color w:val="000000"/>
        </w:rPr>
      </w:pPr>
      <w:bookmarkStart w:id="5" w:name="_Hlk41814279"/>
      <w:r w:rsidRPr="002F7238">
        <w:rPr>
          <w:rFonts w:eastAsia="標楷體"/>
          <w:color w:val="000000"/>
        </w:rPr>
        <w:t>第一名</w:t>
      </w:r>
      <w:r w:rsidRPr="002F7238">
        <w:rPr>
          <w:rFonts w:eastAsia="標楷體"/>
          <w:color w:val="000000"/>
        </w:rPr>
        <w:t>1</w:t>
      </w:r>
      <w:r w:rsidRPr="002F7238">
        <w:rPr>
          <w:rFonts w:eastAsia="標楷體"/>
          <w:color w:val="000000"/>
        </w:rPr>
        <w:t>名，</w:t>
      </w:r>
      <w:r w:rsidRPr="002F7238">
        <w:rPr>
          <w:rFonts w:eastAsia="標楷體"/>
          <w:color w:val="000000"/>
          <w:kern w:val="0"/>
        </w:rPr>
        <w:t>獎金新</w:t>
      </w:r>
      <w:r w:rsidR="00C763A8" w:rsidRPr="002F7238">
        <w:rPr>
          <w:rFonts w:eastAsia="標楷體"/>
          <w:color w:val="000000"/>
          <w:kern w:val="0"/>
        </w:rPr>
        <w:t>臺</w:t>
      </w:r>
      <w:r w:rsidRPr="002F7238">
        <w:rPr>
          <w:rFonts w:eastAsia="標楷體"/>
          <w:color w:val="000000"/>
          <w:kern w:val="0"/>
        </w:rPr>
        <w:t>幣壹萬</w:t>
      </w:r>
      <w:r w:rsidR="00FD3206" w:rsidRPr="002F7238">
        <w:rPr>
          <w:rFonts w:eastAsia="標楷體"/>
          <w:color w:val="000000"/>
          <w:kern w:val="0"/>
        </w:rPr>
        <w:t>貳仟</w:t>
      </w:r>
      <w:r w:rsidRPr="002F7238">
        <w:rPr>
          <w:rFonts w:eastAsia="標楷體"/>
          <w:color w:val="000000"/>
          <w:kern w:val="0"/>
        </w:rPr>
        <w:t>元、獎狀乙紙</w:t>
      </w:r>
      <w:r w:rsidRPr="002F7238">
        <w:rPr>
          <w:rFonts w:eastAsia="標楷體"/>
          <w:color w:val="000000"/>
        </w:rPr>
        <w:t>。</w:t>
      </w:r>
    </w:p>
    <w:p w14:paraId="0F1AD5F1" w14:textId="015C3298" w:rsidR="00856BA7" w:rsidRPr="002F7238" w:rsidRDefault="00856BA7" w:rsidP="00824787">
      <w:pPr>
        <w:spacing w:line="400" w:lineRule="exact"/>
        <w:ind w:leftChars="450" w:left="108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第二名</w:t>
      </w:r>
      <w:r w:rsidRPr="002F7238">
        <w:rPr>
          <w:rFonts w:eastAsia="標楷體"/>
          <w:color w:val="000000"/>
        </w:rPr>
        <w:t>1</w:t>
      </w:r>
      <w:r w:rsidRPr="002F7238">
        <w:rPr>
          <w:rFonts w:eastAsia="標楷體"/>
          <w:color w:val="000000"/>
        </w:rPr>
        <w:t>名，</w:t>
      </w:r>
      <w:r w:rsidRPr="002F7238">
        <w:rPr>
          <w:rFonts w:eastAsia="標楷體"/>
          <w:color w:val="000000"/>
          <w:kern w:val="0"/>
        </w:rPr>
        <w:t>獎金新</w:t>
      </w:r>
      <w:r w:rsidR="00C763A8" w:rsidRPr="002F7238">
        <w:rPr>
          <w:rFonts w:eastAsia="標楷體"/>
          <w:color w:val="000000"/>
          <w:kern w:val="0"/>
        </w:rPr>
        <w:t>臺</w:t>
      </w:r>
      <w:r w:rsidRPr="002F7238">
        <w:rPr>
          <w:rFonts w:eastAsia="標楷體"/>
          <w:color w:val="000000"/>
          <w:kern w:val="0"/>
        </w:rPr>
        <w:t>幣壹萬元、獎狀乙紙</w:t>
      </w:r>
      <w:r w:rsidR="003E5A33" w:rsidRPr="002F7238">
        <w:rPr>
          <w:rFonts w:eastAsia="標楷體"/>
          <w:color w:val="000000"/>
        </w:rPr>
        <w:t>。</w:t>
      </w:r>
    </w:p>
    <w:p w14:paraId="524F5257" w14:textId="2AC79A19" w:rsidR="00FD3206" w:rsidRPr="002F7238" w:rsidRDefault="00856BA7" w:rsidP="00824787">
      <w:pPr>
        <w:spacing w:line="400" w:lineRule="exact"/>
        <w:ind w:leftChars="450" w:left="1080"/>
        <w:jc w:val="both"/>
        <w:rPr>
          <w:rFonts w:eastAsia="標楷體"/>
          <w:color w:val="000000"/>
          <w:kern w:val="0"/>
        </w:rPr>
      </w:pPr>
      <w:r w:rsidRPr="002F7238">
        <w:rPr>
          <w:rFonts w:eastAsia="標楷體"/>
          <w:color w:val="000000"/>
        </w:rPr>
        <w:t>第三名</w:t>
      </w:r>
      <w:r w:rsidRPr="002F7238">
        <w:rPr>
          <w:rFonts w:eastAsia="標楷體"/>
          <w:color w:val="000000"/>
        </w:rPr>
        <w:t>1</w:t>
      </w:r>
      <w:r w:rsidRPr="002F7238">
        <w:rPr>
          <w:rFonts w:eastAsia="標楷體"/>
          <w:color w:val="000000"/>
        </w:rPr>
        <w:t>名，</w:t>
      </w:r>
      <w:r w:rsidRPr="002F7238">
        <w:rPr>
          <w:rFonts w:eastAsia="標楷體"/>
          <w:color w:val="000000"/>
          <w:kern w:val="0"/>
        </w:rPr>
        <w:t>獎金新</w:t>
      </w:r>
      <w:r w:rsidR="00C763A8" w:rsidRPr="002F7238">
        <w:rPr>
          <w:rFonts w:eastAsia="標楷體"/>
          <w:color w:val="000000"/>
          <w:kern w:val="0"/>
        </w:rPr>
        <w:t>臺</w:t>
      </w:r>
      <w:r w:rsidRPr="002F7238">
        <w:rPr>
          <w:rFonts w:eastAsia="標楷體"/>
          <w:color w:val="000000"/>
          <w:kern w:val="0"/>
        </w:rPr>
        <w:t>幣</w:t>
      </w:r>
      <w:r w:rsidR="00FD3206" w:rsidRPr="002F7238">
        <w:rPr>
          <w:rFonts w:eastAsia="標楷體"/>
          <w:color w:val="000000"/>
          <w:kern w:val="0"/>
        </w:rPr>
        <w:t>捌仟</w:t>
      </w:r>
      <w:r w:rsidRPr="002F7238">
        <w:rPr>
          <w:rFonts w:eastAsia="標楷體"/>
          <w:color w:val="000000"/>
          <w:kern w:val="0"/>
        </w:rPr>
        <w:t>元、獎狀乙紙</w:t>
      </w:r>
      <w:r w:rsidR="00824787" w:rsidRPr="002F7238">
        <w:rPr>
          <w:rFonts w:eastAsia="標楷體"/>
          <w:color w:val="000000"/>
          <w:kern w:val="0"/>
        </w:rPr>
        <w:t>。</w:t>
      </w:r>
      <w:bookmarkEnd w:id="5"/>
    </w:p>
    <w:p w14:paraId="2BE5BF1C" w14:textId="3CAFD948" w:rsidR="00FD3206" w:rsidRPr="002F7238" w:rsidRDefault="00FD3206" w:rsidP="00824787">
      <w:pPr>
        <w:pStyle w:val="af0"/>
        <w:numPr>
          <w:ilvl w:val="0"/>
          <w:numId w:val="40"/>
        </w:numPr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人文藝術組</w:t>
      </w:r>
      <w:r w:rsidR="003E5A33" w:rsidRPr="00F249C7">
        <w:rPr>
          <w:rFonts w:eastAsia="標楷體"/>
          <w:color w:val="000000"/>
          <w:kern w:val="0"/>
        </w:rPr>
        <w:t>-</w:t>
      </w:r>
      <w:r w:rsidR="00F249C7" w:rsidRPr="00F249C7">
        <w:rPr>
          <w:rFonts w:eastAsia="標楷體"/>
          <w:color w:val="000000"/>
          <w:kern w:val="0"/>
        </w:rPr>
        <w:t>通過初選後，</w:t>
      </w:r>
      <w:r w:rsidR="00F249C7">
        <w:rPr>
          <w:rFonts w:eastAsia="標楷體" w:hint="eastAsia"/>
          <w:color w:val="000000"/>
          <w:kern w:val="0"/>
        </w:rPr>
        <w:t>複選</w:t>
      </w:r>
      <w:r w:rsidR="00F249C7" w:rsidRPr="00F249C7">
        <w:rPr>
          <w:rFonts w:eastAsia="標楷體"/>
          <w:color w:val="000000"/>
          <w:kern w:val="0"/>
        </w:rPr>
        <w:t>於國際文創市集現場評選</w:t>
      </w:r>
      <w:r w:rsidR="003E5A33" w:rsidRPr="002F7238">
        <w:rPr>
          <w:rFonts w:eastAsia="標楷體"/>
          <w:color w:val="000000"/>
        </w:rPr>
        <w:t>。</w:t>
      </w:r>
    </w:p>
    <w:p w14:paraId="1B871ADA" w14:textId="3EA78320" w:rsidR="00FD3206" w:rsidRPr="002F7238" w:rsidRDefault="00FB2E4D" w:rsidP="00824787">
      <w:pPr>
        <w:spacing w:line="400" w:lineRule="exact"/>
        <w:ind w:leftChars="450" w:left="2520" w:hangingChars="600" w:hanging="144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狀元</w:t>
      </w:r>
      <w:r w:rsidR="00FD3206" w:rsidRPr="002F7238">
        <w:rPr>
          <w:rFonts w:eastAsia="標楷體"/>
          <w:color w:val="000000"/>
        </w:rPr>
        <w:t>1</w:t>
      </w:r>
      <w:r w:rsidR="00FD3206" w:rsidRPr="002F7238">
        <w:rPr>
          <w:rFonts w:eastAsia="標楷體"/>
          <w:color w:val="000000"/>
        </w:rPr>
        <w:t>名，</w:t>
      </w:r>
      <w:r w:rsidR="00FD3206" w:rsidRPr="002F7238">
        <w:rPr>
          <w:rFonts w:eastAsia="標楷體"/>
          <w:color w:val="000000"/>
          <w:kern w:val="0"/>
        </w:rPr>
        <w:t>獎金新</w:t>
      </w:r>
      <w:r w:rsidR="00C763A8" w:rsidRPr="002F7238">
        <w:rPr>
          <w:rFonts w:eastAsia="標楷體"/>
          <w:color w:val="000000"/>
          <w:kern w:val="0"/>
        </w:rPr>
        <w:t>臺</w:t>
      </w:r>
      <w:r w:rsidR="00FD3206" w:rsidRPr="002F7238">
        <w:rPr>
          <w:rFonts w:eastAsia="標楷體"/>
          <w:color w:val="000000"/>
          <w:kern w:val="0"/>
        </w:rPr>
        <w:t>幣壹萬貳仟元、獎狀乙紙</w:t>
      </w:r>
      <w:r w:rsidR="00824787" w:rsidRPr="002F7238">
        <w:rPr>
          <w:rFonts w:eastAsia="標楷體"/>
          <w:color w:val="000000"/>
        </w:rPr>
        <w:t>。</w:t>
      </w:r>
    </w:p>
    <w:p w14:paraId="291DEA39" w14:textId="2790666F" w:rsidR="00FD3206" w:rsidRPr="002F7238" w:rsidRDefault="00FB2E4D" w:rsidP="00824787">
      <w:pPr>
        <w:spacing w:line="400" w:lineRule="exact"/>
        <w:ind w:leftChars="450" w:left="108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榜眼</w:t>
      </w:r>
      <w:r w:rsidR="00FD3206" w:rsidRPr="002F7238">
        <w:rPr>
          <w:rFonts w:eastAsia="標楷體"/>
          <w:color w:val="000000"/>
        </w:rPr>
        <w:t>1</w:t>
      </w:r>
      <w:r w:rsidR="00FD3206" w:rsidRPr="002F7238">
        <w:rPr>
          <w:rFonts w:eastAsia="標楷體"/>
          <w:color w:val="000000"/>
        </w:rPr>
        <w:t>名，</w:t>
      </w:r>
      <w:r w:rsidR="00FD3206" w:rsidRPr="002F7238">
        <w:rPr>
          <w:rFonts w:eastAsia="標楷體"/>
          <w:color w:val="000000"/>
          <w:kern w:val="0"/>
        </w:rPr>
        <w:t>獎金新</w:t>
      </w:r>
      <w:r w:rsidR="00C763A8" w:rsidRPr="002F7238">
        <w:rPr>
          <w:rFonts w:eastAsia="標楷體"/>
          <w:color w:val="000000"/>
          <w:kern w:val="0"/>
        </w:rPr>
        <w:t>臺</w:t>
      </w:r>
      <w:r w:rsidR="00FD3206" w:rsidRPr="002F7238">
        <w:rPr>
          <w:rFonts w:eastAsia="標楷體"/>
          <w:color w:val="000000"/>
          <w:kern w:val="0"/>
        </w:rPr>
        <w:t>幣壹萬元、獎狀乙紙</w:t>
      </w:r>
      <w:r w:rsidR="003E5A33" w:rsidRPr="002F7238">
        <w:rPr>
          <w:rFonts w:eastAsia="標楷體"/>
          <w:color w:val="000000"/>
        </w:rPr>
        <w:t>。</w:t>
      </w:r>
    </w:p>
    <w:p w14:paraId="179A74FF" w14:textId="1653134F" w:rsidR="00FD3206" w:rsidRPr="002F7238" w:rsidRDefault="00FB2E4D" w:rsidP="00824787">
      <w:pPr>
        <w:spacing w:line="400" w:lineRule="exact"/>
        <w:ind w:leftChars="450" w:left="108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探花</w:t>
      </w:r>
      <w:r w:rsidR="00FD3206" w:rsidRPr="002F7238">
        <w:rPr>
          <w:rFonts w:eastAsia="標楷體"/>
          <w:color w:val="000000"/>
        </w:rPr>
        <w:t>1</w:t>
      </w:r>
      <w:r w:rsidR="00FD3206" w:rsidRPr="002F7238">
        <w:rPr>
          <w:rFonts w:eastAsia="標楷體"/>
          <w:color w:val="000000"/>
        </w:rPr>
        <w:t>名，</w:t>
      </w:r>
      <w:r w:rsidR="00FD3206" w:rsidRPr="002F7238">
        <w:rPr>
          <w:rFonts w:eastAsia="標楷體"/>
          <w:color w:val="000000"/>
          <w:kern w:val="0"/>
        </w:rPr>
        <w:t>獎金新</w:t>
      </w:r>
      <w:r w:rsidR="00C763A8" w:rsidRPr="002F7238">
        <w:rPr>
          <w:rFonts w:eastAsia="標楷體"/>
          <w:color w:val="000000"/>
          <w:kern w:val="0"/>
        </w:rPr>
        <w:t>臺</w:t>
      </w:r>
      <w:r w:rsidR="00FD3206" w:rsidRPr="002F7238">
        <w:rPr>
          <w:rFonts w:eastAsia="標楷體"/>
          <w:color w:val="000000"/>
          <w:kern w:val="0"/>
        </w:rPr>
        <w:t>幣捌仟元、獎狀乙紙</w:t>
      </w:r>
      <w:r w:rsidR="00824787" w:rsidRPr="002F7238">
        <w:rPr>
          <w:rFonts w:eastAsia="標楷體"/>
          <w:color w:val="000000"/>
        </w:rPr>
        <w:t>。</w:t>
      </w:r>
    </w:p>
    <w:p w14:paraId="330C37DB" w14:textId="2638CF63" w:rsidR="00D546C2" w:rsidRPr="002F7238" w:rsidRDefault="00B82747" w:rsidP="004C6B08">
      <w:pPr>
        <w:spacing w:beforeLines="50" w:before="180" w:afterLines="50" w:after="180" w:line="400" w:lineRule="exact"/>
        <w:ind w:leftChars="198" w:left="475"/>
        <w:jc w:val="both"/>
        <w:rPr>
          <w:rFonts w:eastAsia="標楷體"/>
          <w:b/>
          <w:color w:val="000000"/>
          <w:kern w:val="0"/>
        </w:rPr>
      </w:pPr>
      <w:r w:rsidRPr="002F7238">
        <w:rPr>
          <w:rFonts w:eastAsia="標楷體"/>
          <w:color w:val="000000"/>
          <w:kern w:val="0"/>
        </w:rPr>
        <w:t>*</w:t>
      </w:r>
      <w:r w:rsidR="00D546C2" w:rsidRPr="002F7238">
        <w:rPr>
          <w:rFonts w:eastAsia="標楷體"/>
          <w:b/>
          <w:color w:val="000000"/>
          <w:kern w:val="0"/>
        </w:rPr>
        <w:t>說明：</w:t>
      </w:r>
      <w:r w:rsidR="00F37BA0" w:rsidRPr="002F7238">
        <w:rPr>
          <w:rFonts w:eastAsia="標楷體"/>
          <w:b/>
          <w:color w:val="000000"/>
          <w:kern w:val="0"/>
        </w:rPr>
        <w:t xml:space="preserve"> </w:t>
      </w:r>
    </w:p>
    <w:p w14:paraId="127D8BBA" w14:textId="36D7DEF1" w:rsidR="002407BC" w:rsidRPr="002F7238" w:rsidRDefault="00D546C2" w:rsidP="002407BC">
      <w:pPr>
        <w:pStyle w:val="af0"/>
        <w:numPr>
          <w:ilvl w:val="0"/>
          <w:numId w:val="24"/>
        </w:numPr>
        <w:spacing w:line="240" w:lineRule="atLeas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參賽作品若未達評審之標準，獎項得從缺或刪減，不予遞補</w:t>
      </w:r>
      <w:r w:rsidR="002407BC" w:rsidRPr="002F7238">
        <w:rPr>
          <w:rFonts w:eastAsia="標楷體"/>
          <w:color w:val="000000"/>
        </w:rPr>
        <w:t>。</w:t>
      </w:r>
    </w:p>
    <w:p w14:paraId="65A2116B" w14:textId="5CEA3BEB" w:rsidR="00EB6D0F" w:rsidRPr="002F7238" w:rsidRDefault="00D546C2" w:rsidP="009D5C61">
      <w:pPr>
        <w:pStyle w:val="af0"/>
        <w:numPr>
          <w:ilvl w:val="0"/>
          <w:numId w:val="24"/>
        </w:numPr>
        <w:spacing w:line="240" w:lineRule="atLeas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得獎作品之獎金一律以「匯款」方式核發，屆時得獎人須提供「個人匯款帳號、領據、身份證影本</w:t>
      </w:r>
      <w:r w:rsidR="002407BC" w:rsidRPr="002F7238">
        <w:rPr>
          <w:rFonts w:eastAsia="標楷體"/>
          <w:color w:val="000000"/>
        </w:rPr>
        <w:t>、獎金分配同意書</w:t>
      </w:r>
      <w:r w:rsidR="002407BC" w:rsidRPr="002F7238">
        <w:rPr>
          <w:rFonts w:eastAsia="標楷體"/>
          <w:color w:val="000000"/>
        </w:rPr>
        <w:t>(</w:t>
      </w:r>
      <w:r w:rsidR="002407BC" w:rsidRPr="002F7238">
        <w:rPr>
          <w:rFonts w:eastAsia="標楷體"/>
          <w:color w:val="000000"/>
        </w:rPr>
        <w:t>附件</w:t>
      </w:r>
      <w:r w:rsidR="00E62E8A" w:rsidRPr="002F7238">
        <w:rPr>
          <w:rFonts w:eastAsia="標楷體"/>
          <w:color w:val="000000"/>
        </w:rPr>
        <w:t>八</w:t>
      </w:r>
      <w:r w:rsidR="002407BC" w:rsidRPr="002F7238">
        <w:rPr>
          <w:rFonts w:eastAsia="標楷體"/>
          <w:color w:val="000000"/>
        </w:rPr>
        <w:t>)</w:t>
      </w:r>
      <w:r w:rsidRPr="002F7238">
        <w:rPr>
          <w:rFonts w:eastAsia="標楷體"/>
          <w:color w:val="000000"/>
        </w:rPr>
        <w:t>」等相關資料，以利獎金核發作業。</w:t>
      </w:r>
    </w:p>
    <w:p w14:paraId="15831BED" w14:textId="2391DC4D" w:rsidR="00D546C2" w:rsidRPr="002F7238" w:rsidRDefault="00D546C2" w:rsidP="004C6B08">
      <w:pPr>
        <w:pStyle w:val="af0"/>
        <w:numPr>
          <w:ilvl w:val="0"/>
          <w:numId w:val="24"/>
        </w:numPr>
        <w:spacing w:line="240" w:lineRule="atLeas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得獎獎項獎金依所得稅法扣繳所得稅</w:t>
      </w:r>
      <w:r w:rsidR="00251540" w:rsidRPr="002F7238">
        <w:rPr>
          <w:rFonts w:eastAsia="標楷體"/>
          <w:color w:val="000000"/>
        </w:rPr>
        <w:t>※</w:t>
      </w:r>
      <w:r w:rsidR="0007491F" w:rsidRPr="002F7238">
        <w:rPr>
          <w:rFonts w:eastAsia="標楷體"/>
          <w:color w:val="000000"/>
        </w:rPr>
        <w:t>非在</w:t>
      </w:r>
      <w:r w:rsidR="00C763A8" w:rsidRPr="002F7238">
        <w:rPr>
          <w:rFonts w:eastAsia="標楷體"/>
          <w:color w:val="000000"/>
        </w:rPr>
        <w:t>臺</w:t>
      </w:r>
      <w:r w:rsidR="0007491F" w:rsidRPr="002F7238">
        <w:rPr>
          <w:rFonts w:eastAsia="標楷體"/>
          <w:color w:val="000000"/>
        </w:rPr>
        <w:t>居住</w:t>
      </w:r>
      <w:r w:rsidR="00B82747" w:rsidRPr="002F7238">
        <w:rPr>
          <w:rFonts w:eastAsia="標楷體"/>
          <w:color w:val="000000"/>
        </w:rPr>
        <w:t>人士</w:t>
      </w:r>
      <w:r w:rsidR="00251540" w:rsidRPr="002F7238">
        <w:rPr>
          <w:rFonts w:eastAsia="標楷體"/>
          <w:color w:val="000000"/>
        </w:rPr>
        <w:t>獎金項目必列為課稅所得</w:t>
      </w:r>
      <w:r w:rsidR="00B82747" w:rsidRPr="002F7238">
        <w:rPr>
          <w:rFonts w:eastAsia="標楷體"/>
          <w:color w:val="000000"/>
        </w:rPr>
        <w:t>，</w:t>
      </w:r>
      <w:r w:rsidR="0007491F" w:rsidRPr="002F7238">
        <w:rPr>
          <w:rFonts w:eastAsia="標楷體"/>
          <w:color w:val="000000"/>
        </w:rPr>
        <w:t>代扣</w:t>
      </w:r>
      <w:r w:rsidR="0007491F" w:rsidRPr="002F7238">
        <w:rPr>
          <w:rFonts w:eastAsia="標楷體"/>
          <w:color w:val="000000"/>
        </w:rPr>
        <w:t>20%</w:t>
      </w:r>
      <w:r w:rsidR="0007491F" w:rsidRPr="002F7238">
        <w:rPr>
          <w:rFonts w:eastAsia="標楷體"/>
          <w:color w:val="000000"/>
        </w:rPr>
        <w:t>中獎所得稅，並將獎金淨額付與得獎人</w:t>
      </w:r>
      <w:r w:rsidR="00251540" w:rsidRPr="002F7238">
        <w:rPr>
          <w:rFonts w:eastAsia="標楷體"/>
          <w:color w:val="000000"/>
        </w:rPr>
        <w:t>※</w:t>
      </w:r>
    </w:p>
    <w:p w14:paraId="61D315B5" w14:textId="45576210" w:rsidR="00841DB2" w:rsidRPr="002F7238" w:rsidRDefault="00D546C2" w:rsidP="004C6B08">
      <w:pPr>
        <w:pStyle w:val="af0"/>
        <w:numPr>
          <w:ilvl w:val="0"/>
          <w:numId w:val="24"/>
        </w:numPr>
        <w:spacing w:line="240" w:lineRule="atLeas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待主辦單位確認得獎者提供個人相關資料後，主辦單位方進行發放獎金；若資料有問題時，須由得獎者補正後，主辦單位才進行獎金核發作業。</w:t>
      </w:r>
    </w:p>
    <w:p w14:paraId="79F4ACF2" w14:textId="77777777" w:rsidR="00D546C2" w:rsidRPr="002F7238" w:rsidRDefault="00D629F5" w:rsidP="004C6B08">
      <w:pPr>
        <w:spacing w:beforeLines="50" w:before="180" w:line="400" w:lineRule="exact"/>
        <w:ind w:left="-2"/>
        <w:jc w:val="both"/>
        <w:rPr>
          <w:rFonts w:eastAsia="標楷體"/>
          <w:b/>
          <w:color w:val="000000"/>
        </w:rPr>
      </w:pPr>
      <w:r w:rsidRPr="002F7238">
        <w:rPr>
          <w:rFonts w:eastAsia="標楷體"/>
          <w:b/>
          <w:color w:val="000000"/>
        </w:rPr>
        <w:t>十、</w:t>
      </w:r>
      <w:r w:rsidR="00D546C2" w:rsidRPr="002F7238">
        <w:rPr>
          <w:rFonts w:eastAsia="標楷體"/>
          <w:b/>
          <w:color w:val="000000"/>
        </w:rPr>
        <w:t>評審辦法</w:t>
      </w:r>
    </w:p>
    <w:p w14:paraId="12E821B5" w14:textId="20703A46" w:rsidR="0056734B" w:rsidRPr="002F7238" w:rsidRDefault="00D546C2" w:rsidP="004C6B08">
      <w:pPr>
        <w:pStyle w:val="af0"/>
        <w:numPr>
          <w:ilvl w:val="0"/>
          <w:numId w:val="23"/>
        </w:numPr>
        <w:spacing w:line="240" w:lineRule="atLeast"/>
        <w:ind w:leftChars="0"/>
        <w:jc w:val="both"/>
        <w:rPr>
          <w:rFonts w:eastAsia="標楷體"/>
          <w:bCs/>
          <w:color w:val="000000"/>
        </w:rPr>
      </w:pPr>
      <w:r w:rsidRPr="002F7238">
        <w:rPr>
          <w:rFonts w:eastAsia="標楷體"/>
          <w:bCs/>
          <w:color w:val="000000"/>
        </w:rPr>
        <w:t>評審委員：</w:t>
      </w:r>
      <w:r w:rsidR="002F0154" w:rsidRPr="002F7238">
        <w:rPr>
          <w:rFonts w:eastAsia="標楷體"/>
          <w:color w:val="000000"/>
        </w:rPr>
        <w:t>由</w:t>
      </w:r>
      <w:r w:rsidR="00F37BA0" w:rsidRPr="002F7238">
        <w:rPr>
          <w:rFonts w:eastAsia="標楷體"/>
          <w:color w:val="000000"/>
        </w:rPr>
        <w:t>中國文化大學</w:t>
      </w:r>
      <w:r w:rsidR="002F0154" w:rsidRPr="002F7238">
        <w:rPr>
          <w:rFonts w:eastAsia="標楷體"/>
          <w:color w:val="000000"/>
        </w:rPr>
        <w:t>聘請相關領域專家學者擔任評審委員召開商品設計組</w:t>
      </w:r>
      <w:r w:rsidR="002F0154" w:rsidRPr="002F7238">
        <w:rPr>
          <w:rFonts w:eastAsia="標楷體"/>
          <w:color w:val="000000"/>
        </w:rPr>
        <w:t>/</w:t>
      </w:r>
      <w:r w:rsidR="002F0154" w:rsidRPr="002F7238">
        <w:rPr>
          <w:rFonts w:eastAsia="標楷體"/>
          <w:color w:val="000000"/>
        </w:rPr>
        <w:t>人</w:t>
      </w:r>
      <w:r w:rsidR="002F0154" w:rsidRPr="002F7238">
        <w:rPr>
          <w:rFonts w:eastAsia="標楷體"/>
          <w:color w:val="000000"/>
        </w:rPr>
        <w:lastRenderedPageBreak/>
        <w:t>文藝術組評選會負責評選；如無適當人選或作品未臻理想，得由評選會決議獎項從缺</w:t>
      </w:r>
      <w:r w:rsidRPr="002F7238">
        <w:rPr>
          <w:rFonts w:eastAsia="標楷體"/>
          <w:color w:val="000000"/>
        </w:rPr>
        <w:t>。</w:t>
      </w:r>
    </w:p>
    <w:p w14:paraId="01BDE4FB" w14:textId="77777777" w:rsidR="0056734B" w:rsidRPr="002F7238" w:rsidRDefault="00D546C2" w:rsidP="004C6B08">
      <w:pPr>
        <w:pStyle w:val="af0"/>
        <w:numPr>
          <w:ilvl w:val="0"/>
          <w:numId w:val="23"/>
        </w:numPr>
        <w:spacing w:line="240" w:lineRule="atLeast"/>
        <w:ind w:leftChars="0"/>
        <w:jc w:val="both"/>
        <w:rPr>
          <w:rFonts w:eastAsia="標楷體"/>
          <w:bCs/>
          <w:color w:val="000000"/>
        </w:rPr>
      </w:pPr>
      <w:r w:rsidRPr="002F7238">
        <w:rPr>
          <w:rFonts w:eastAsia="標楷體"/>
          <w:bCs/>
          <w:color w:val="000000"/>
        </w:rPr>
        <w:t>評</w:t>
      </w:r>
      <w:r w:rsidR="00566DEB" w:rsidRPr="002F7238">
        <w:rPr>
          <w:rFonts w:eastAsia="標楷體"/>
          <w:bCs/>
          <w:color w:val="000000"/>
        </w:rPr>
        <w:t>分標準</w:t>
      </w:r>
      <w:r w:rsidRPr="002F7238">
        <w:rPr>
          <w:rFonts w:eastAsia="標楷體"/>
          <w:bCs/>
          <w:color w:val="000000"/>
        </w:rPr>
        <w:t>：</w:t>
      </w:r>
    </w:p>
    <w:p w14:paraId="406E3416" w14:textId="58AACED6" w:rsidR="00D546C2" w:rsidRPr="002F7238" w:rsidRDefault="0056734B" w:rsidP="004C6B08">
      <w:pPr>
        <w:pStyle w:val="af0"/>
        <w:numPr>
          <w:ilvl w:val="0"/>
          <w:numId w:val="30"/>
        </w:numPr>
        <w:spacing w:line="240" w:lineRule="atLeast"/>
        <w:ind w:leftChars="0"/>
        <w:jc w:val="both"/>
        <w:rPr>
          <w:rFonts w:eastAsia="標楷體"/>
          <w:bCs/>
          <w:color w:val="000000"/>
        </w:rPr>
      </w:pPr>
      <w:r w:rsidRPr="002F7238">
        <w:rPr>
          <w:rFonts w:eastAsia="標楷體"/>
          <w:color w:val="000000"/>
        </w:rPr>
        <w:t>商品設計組：</w:t>
      </w:r>
      <w:r w:rsidR="00E52136" w:rsidRPr="002F7238">
        <w:rPr>
          <w:rFonts w:eastAsia="標楷體"/>
          <w:color w:val="000000"/>
        </w:rPr>
        <w:t>作品應充分發揮創意，並表達主題，具有別出心裁的</w:t>
      </w:r>
      <w:r w:rsidRPr="002F7238">
        <w:rPr>
          <w:rFonts w:eastAsia="標楷體"/>
          <w:color w:val="000000"/>
        </w:rPr>
        <w:t>人文</w:t>
      </w:r>
      <w:r w:rsidR="00E52136" w:rsidRPr="002F7238">
        <w:rPr>
          <w:rFonts w:eastAsia="標楷體"/>
          <w:color w:val="000000"/>
        </w:rPr>
        <w:t>創意設計。</w:t>
      </w:r>
      <w:r w:rsidR="00901949" w:rsidRPr="002F7238">
        <w:rPr>
          <w:rFonts w:eastAsia="標楷體"/>
          <w:color w:val="000000"/>
        </w:rPr>
        <w:t>評選標準分為</w:t>
      </w:r>
      <w:r w:rsidR="00D546C2" w:rsidRPr="002F7238">
        <w:rPr>
          <w:rFonts w:eastAsia="標楷體"/>
        </w:rPr>
        <w:t>下列</w:t>
      </w:r>
      <w:r w:rsidR="00E52136" w:rsidRPr="002F7238">
        <w:rPr>
          <w:rFonts w:eastAsia="標楷體"/>
        </w:rPr>
        <w:t>五</w:t>
      </w:r>
      <w:r w:rsidR="00D546C2" w:rsidRPr="002F7238">
        <w:rPr>
          <w:rFonts w:eastAsia="標楷體"/>
        </w:rPr>
        <w:t>項</w:t>
      </w:r>
      <w:r w:rsidR="00D546C2" w:rsidRPr="002F7238">
        <w:rPr>
          <w:rFonts w:eastAsia="標楷體"/>
          <w:color w:val="000000"/>
        </w:rPr>
        <w:t>：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7"/>
        <w:gridCol w:w="5736"/>
        <w:gridCol w:w="1138"/>
      </w:tblGrid>
      <w:tr w:rsidR="00DC4590" w:rsidRPr="002F7238" w14:paraId="50146B97" w14:textId="77777777" w:rsidTr="003A67A7">
        <w:trPr>
          <w:trHeight w:val="452"/>
          <w:jc w:val="center"/>
        </w:trPr>
        <w:tc>
          <w:tcPr>
            <w:tcW w:w="0" w:type="auto"/>
            <w:tcBorders>
              <w:top w:val="double" w:sz="4" w:space="0" w:color="auto"/>
            </w:tcBorders>
            <w:shd w:val="clear" w:color="auto" w:fill="CCFFFF"/>
            <w:vAlign w:val="center"/>
          </w:tcPr>
          <w:p w14:paraId="22C92118" w14:textId="77777777" w:rsidR="00DC4590" w:rsidRPr="002F7238" w:rsidRDefault="00DC4590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2F7238">
              <w:rPr>
                <w:rFonts w:eastAsia="標楷體"/>
                <w:b/>
                <w:sz w:val="24"/>
                <w:szCs w:val="24"/>
              </w:rPr>
              <w:t>評分項目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CCFFFF"/>
            <w:vAlign w:val="center"/>
          </w:tcPr>
          <w:p w14:paraId="190757F5" w14:textId="77777777" w:rsidR="00DC4590" w:rsidRPr="002F7238" w:rsidRDefault="00DC4590" w:rsidP="003A67A7">
            <w:pPr>
              <w:pStyle w:val="3"/>
              <w:snapToGrid w:val="0"/>
              <w:spacing w:line="400" w:lineRule="exact"/>
              <w:ind w:leftChars="-39" w:left="-94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2F7238">
              <w:rPr>
                <w:rFonts w:eastAsia="標楷體"/>
                <w:b/>
                <w:sz w:val="24"/>
                <w:szCs w:val="24"/>
              </w:rPr>
              <w:t>項目說明</w:t>
            </w:r>
          </w:p>
        </w:tc>
        <w:tc>
          <w:tcPr>
            <w:tcW w:w="1138" w:type="dxa"/>
            <w:tcBorders>
              <w:top w:val="double" w:sz="4" w:space="0" w:color="auto"/>
            </w:tcBorders>
            <w:shd w:val="clear" w:color="auto" w:fill="CCFFFF"/>
            <w:vAlign w:val="center"/>
          </w:tcPr>
          <w:p w14:paraId="49C61B5C" w14:textId="77777777" w:rsidR="00DC4590" w:rsidRPr="002F7238" w:rsidRDefault="00DC4590" w:rsidP="003A67A7">
            <w:pPr>
              <w:pStyle w:val="3"/>
              <w:snapToGrid w:val="0"/>
              <w:spacing w:line="400" w:lineRule="exact"/>
              <w:ind w:leftChars="-45" w:left="-108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2F7238">
              <w:rPr>
                <w:rFonts w:eastAsia="標楷體"/>
                <w:b/>
                <w:sz w:val="24"/>
                <w:szCs w:val="24"/>
              </w:rPr>
              <w:t>比例</w:t>
            </w:r>
          </w:p>
        </w:tc>
      </w:tr>
      <w:tr w:rsidR="00DC4590" w:rsidRPr="002F7238" w14:paraId="7044F86A" w14:textId="77777777" w:rsidTr="003A67A7">
        <w:trPr>
          <w:trHeight w:val="567"/>
          <w:jc w:val="center"/>
        </w:trPr>
        <w:tc>
          <w:tcPr>
            <w:tcW w:w="0" w:type="auto"/>
            <w:vAlign w:val="center"/>
          </w:tcPr>
          <w:p w14:paraId="2854809B" w14:textId="61BD4F96" w:rsidR="00DC4590" w:rsidRPr="002F7238" w:rsidRDefault="00DC4590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品牌意象</w:t>
            </w:r>
          </w:p>
        </w:tc>
        <w:tc>
          <w:tcPr>
            <w:tcW w:w="0" w:type="auto"/>
            <w:vAlign w:val="center"/>
          </w:tcPr>
          <w:p w14:paraId="4CD67E6B" w14:textId="2BA6DF09" w:rsidR="00DC4590" w:rsidRPr="002F7238" w:rsidRDefault="00DC4590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both"/>
              <w:rPr>
                <w:rFonts w:eastAsia="標楷體"/>
                <w:bCs/>
                <w:sz w:val="24"/>
                <w:szCs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陽明山主題</w:t>
            </w:r>
          </w:p>
        </w:tc>
        <w:tc>
          <w:tcPr>
            <w:tcW w:w="1138" w:type="dxa"/>
            <w:vAlign w:val="center"/>
          </w:tcPr>
          <w:p w14:paraId="5BBCACFB" w14:textId="297C611C" w:rsidR="00DC4590" w:rsidRPr="002F7238" w:rsidRDefault="00DC4590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20%</w:t>
            </w:r>
          </w:p>
        </w:tc>
      </w:tr>
      <w:tr w:rsidR="00DC4590" w:rsidRPr="002F7238" w14:paraId="694E448D" w14:textId="77777777" w:rsidTr="003A67A7">
        <w:trPr>
          <w:trHeight w:val="567"/>
          <w:jc w:val="center"/>
        </w:trPr>
        <w:tc>
          <w:tcPr>
            <w:tcW w:w="0" w:type="auto"/>
            <w:vAlign w:val="center"/>
          </w:tcPr>
          <w:p w14:paraId="052FAE5D" w14:textId="77777777" w:rsidR="00DC4590" w:rsidRPr="002F7238" w:rsidRDefault="00DC4590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美感</w:t>
            </w:r>
          </w:p>
        </w:tc>
        <w:tc>
          <w:tcPr>
            <w:tcW w:w="0" w:type="auto"/>
            <w:vAlign w:val="center"/>
          </w:tcPr>
          <w:p w14:paraId="1140D30C" w14:textId="77777777" w:rsidR="00DC4590" w:rsidRPr="002F7238" w:rsidRDefault="00DC4590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both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bCs/>
                <w:sz w:val="24"/>
                <w:szCs w:val="24"/>
              </w:rPr>
              <w:t>外型美感</w:t>
            </w:r>
          </w:p>
        </w:tc>
        <w:tc>
          <w:tcPr>
            <w:tcW w:w="1138" w:type="dxa"/>
            <w:vAlign w:val="center"/>
          </w:tcPr>
          <w:p w14:paraId="7EED1BBE" w14:textId="77777777" w:rsidR="00DC4590" w:rsidRPr="002F7238" w:rsidRDefault="00DC4590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20%</w:t>
            </w:r>
          </w:p>
        </w:tc>
      </w:tr>
      <w:tr w:rsidR="003A67A7" w:rsidRPr="002F7238" w14:paraId="6E61C31D" w14:textId="77777777" w:rsidTr="00D15A4A">
        <w:trPr>
          <w:trHeight w:val="567"/>
          <w:jc w:val="center"/>
        </w:trPr>
        <w:tc>
          <w:tcPr>
            <w:tcW w:w="0" w:type="auto"/>
            <w:vAlign w:val="center"/>
          </w:tcPr>
          <w:p w14:paraId="7AA8D13A" w14:textId="77777777" w:rsidR="003A67A7" w:rsidRPr="002F7238" w:rsidRDefault="003A67A7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功能</w:t>
            </w:r>
          </w:p>
        </w:tc>
        <w:tc>
          <w:tcPr>
            <w:tcW w:w="0" w:type="auto"/>
            <w:vAlign w:val="center"/>
          </w:tcPr>
          <w:p w14:paraId="396F8F83" w14:textId="77777777" w:rsidR="003A67A7" w:rsidRPr="002F7238" w:rsidRDefault="003A67A7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both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實用性</w:t>
            </w:r>
          </w:p>
        </w:tc>
        <w:tc>
          <w:tcPr>
            <w:tcW w:w="1138" w:type="dxa"/>
          </w:tcPr>
          <w:p w14:paraId="07E16EBB" w14:textId="00751691" w:rsidR="003A67A7" w:rsidRPr="002F7238" w:rsidRDefault="003A67A7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20%</w:t>
            </w:r>
          </w:p>
        </w:tc>
      </w:tr>
      <w:tr w:rsidR="003A67A7" w:rsidRPr="002F7238" w14:paraId="42CB6E5B" w14:textId="77777777" w:rsidTr="00D15A4A">
        <w:trPr>
          <w:trHeight w:val="567"/>
          <w:jc w:val="center"/>
        </w:trPr>
        <w:tc>
          <w:tcPr>
            <w:tcW w:w="0" w:type="auto"/>
            <w:vAlign w:val="center"/>
          </w:tcPr>
          <w:p w14:paraId="37871ECE" w14:textId="5613AD72" w:rsidR="003A67A7" w:rsidRPr="002F7238" w:rsidRDefault="003A67A7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原創性</w:t>
            </w:r>
          </w:p>
        </w:tc>
        <w:tc>
          <w:tcPr>
            <w:tcW w:w="0" w:type="auto"/>
            <w:vAlign w:val="center"/>
          </w:tcPr>
          <w:p w14:paraId="55B594A2" w14:textId="4BF1CD33" w:rsidR="003A67A7" w:rsidRPr="002F7238" w:rsidRDefault="003A67A7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both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bCs/>
                <w:sz w:val="24"/>
                <w:szCs w:val="24"/>
              </w:rPr>
              <w:t>創意巧思、獨特性</w:t>
            </w:r>
          </w:p>
        </w:tc>
        <w:tc>
          <w:tcPr>
            <w:tcW w:w="1138" w:type="dxa"/>
          </w:tcPr>
          <w:p w14:paraId="3213F5DA" w14:textId="4B28D96D" w:rsidR="003A67A7" w:rsidRPr="002F7238" w:rsidRDefault="003A67A7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20%</w:t>
            </w:r>
          </w:p>
        </w:tc>
      </w:tr>
      <w:tr w:rsidR="003A67A7" w:rsidRPr="002F7238" w14:paraId="7A808271" w14:textId="77777777" w:rsidTr="00D15A4A">
        <w:trPr>
          <w:trHeight w:val="567"/>
          <w:jc w:val="center"/>
        </w:trPr>
        <w:tc>
          <w:tcPr>
            <w:tcW w:w="0" w:type="auto"/>
            <w:vAlign w:val="center"/>
          </w:tcPr>
          <w:p w14:paraId="115581D0" w14:textId="77777777" w:rsidR="003A67A7" w:rsidRPr="002F7238" w:rsidRDefault="003A67A7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商品化</w:t>
            </w:r>
          </w:p>
        </w:tc>
        <w:tc>
          <w:tcPr>
            <w:tcW w:w="0" w:type="auto"/>
            <w:vAlign w:val="center"/>
          </w:tcPr>
          <w:p w14:paraId="1861B97E" w14:textId="77777777" w:rsidR="003A67A7" w:rsidRPr="002F7238" w:rsidRDefault="003A67A7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both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可行性、選材運用、生產開發時程、成本及銷售潛力</w:t>
            </w:r>
          </w:p>
        </w:tc>
        <w:tc>
          <w:tcPr>
            <w:tcW w:w="1138" w:type="dxa"/>
          </w:tcPr>
          <w:p w14:paraId="7815E1B3" w14:textId="5BD52003" w:rsidR="003A67A7" w:rsidRPr="002F7238" w:rsidRDefault="003A67A7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20%</w:t>
            </w:r>
          </w:p>
        </w:tc>
      </w:tr>
    </w:tbl>
    <w:p w14:paraId="25ADB0B4" w14:textId="77777777" w:rsidR="0056734B" w:rsidRPr="002F7238" w:rsidRDefault="0056734B" w:rsidP="004C6B08">
      <w:pPr>
        <w:spacing w:line="240" w:lineRule="atLeast"/>
        <w:ind w:leftChars="0" w:left="-2"/>
        <w:jc w:val="both"/>
        <w:rPr>
          <w:rFonts w:eastAsia="標楷體"/>
          <w:color w:val="000000"/>
        </w:rPr>
      </w:pPr>
    </w:p>
    <w:p w14:paraId="3FE7C2CD" w14:textId="35968DFA" w:rsidR="0056734B" w:rsidRPr="002F7238" w:rsidRDefault="0056734B" w:rsidP="00DC4590">
      <w:pPr>
        <w:pStyle w:val="af0"/>
        <w:numPr>
          <w:ilvl w:val="0"/>
          <w:numId w:val="30"/>
        </w:numPr>
        <w:spacing w:line="240" w:lineRule="atLeast"/>
        <w:ind w:leftChars="0"/>
        <w:jc w:val="both"/>
        <w:rPr>
          <w:rFonts w:eastAsia="標楷體"/>
          <w:bCs/>
          <w:color w:val="000000"/>
        </w:rPr>
      </w:pPr>
      <w:r w:rsidRPr="002F7238">
        <w:rPr>
          <w:rFonts w:eastAsia="標楷體"/>
        </w:rPr>
        <w:t>人文藝術組：</w:t>
      </w:r>
      <w:r w:rsidR="00FD2A22" w:rsidRPr="002F7238">
        <w:rPr>
          <w:rFonts w:eastAsia="標楷體"/>
        </w:rPr>
        <w:t>作</w:t>
      </w:r>
      <w:r w:rsidR="00FD2A22" w:rsidRPr="002F7238">
        <w:rPr>
          <w:rFonts w:eastAsia="標楷體"/>
          <w:color w:val="000000"/>
        </w:rPr>
        <w:t>品應充分發揮創意，並表達主題，具有別出心裁的人文創意設計。評選標準分為</w:t>
      </w:r>
      <w:r w:rsidR="00FD2A22" w:rsidRPr="002F7238">
        <w:rPr>
          <w:rFonts w:eastAsia="標楷體"/>
        </w:rPr>
        <w:t>下列</w:t>
      </w:r>
      <w:r w:rsidR="00EC1952" w:rsidRPr="002F7238">
        <w:rPr>
          <w:rFonts w:eastAsia="標楷體"/>
        </w:rPr>
        <w:t>四</w:t>
      </w:r>
      <w:r w:rsidR="00FD2A22" w:rsidRPr="002F7238">
        <w:rPr>
          <w:rFonts w:eastAsia="標楷體"/>
        </w:rPr>
        <w:t>項</w:t>
      </w:r>
      <w:r w:rsidR="00FD2A22" w:rsidRPr="002F7238">
        <w:rPr>
          <w:rFonts w:eastAsia="標楷體"/>
          <w:color w:val="000000"/>
        </w:rPr>
        <w:t>：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7"/>
        <w:gridCol w:w="5740"/>
        <w:gridCol w:w="1134"/>
      </w:tblGrid>
      <w:tr w:rsidR="00DC4590" w:rsidRPr="002F7238" w14:paraId="4F0D4260" w14:textId="77777777" w:rsidTr="003A67A7">
        <w:trPr>
          <w:trHeight w:val="452"/>
          <w:jc w:val="center"/>
        </w:trPr>
        <w:tc>
          <w:tcPr>
            <w:tcW w:w="0" w:type="auto"/>
            <w:tcBorders>
              <w:top w:val="double" w:sz="4" w:space="0" w:color="auto"/>
            </w:tcBorders>
            <w:shd w:val="clear" w:color="auto" w:fill="CCFFFF"/>
            <w:vAlign w:val="center"/>
          </w:tcPr>
          <w:p w14:paraId="3AA5F5E6" w14:textId="77777777" w:rsidR="00DC4590" w:rsidRPr="002F7238" w:rsidRDefault="00DC4590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2F7238">
              <w:rPr>
                <w:rFonts w:eastAsia="標楷體"/>
                <w:b/>
                <w:sz w:val="24"/>
                <w:szCs w:val="24"/>
              </w:rPr>
              <w:t>評分項目</w:t>
            </w:r>
          </w:p>
        </w:tc>
        <w:tc>
          <w:tcPr>
            <w:tcW w:w="5740" w:type="dxa"/>
            <w:tcBorders>
              <w:top w:val="double" w:sz="4" w:space="0" w:color="auto"/>
            </w:tcBorders>
            <w:shd w:val="clear" w:color="auto" w:fill="CCFFFF"/>
            <w:vAlign w:val="center"/>
          </w:tcPr>
          <w:p w14:paraId="0BD75193" w14:textId="77777777" w:rsidR="00DC4590" w:rsidRPr="002F7238" w:rsidRDefault="00DC4590" w:rsidP="003A67A7">
            <w:pPr>
              <w:pStyle w:val="3"/>
              <w:snapToGrid w:val="0"/>
              <w:spacing w:line="400" w:lineRule="exact"/>
              <w:ind w:leftChars="-39" w:left="-94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2F7238">
              <w:rPr>
                <w:rFonts w:eastAsia="標楷體"/>
                <w:b/>
                <w:sz w:val="24"/>
                <w:szCs w:val="24"/>
              </w:rPr>
              <w:t>項目說明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CCFFFF"/>
            <w:vAlign w:val="center"/>
          </w:tcPr>
          <w:p w14:paraId="5E611FC9" w14:textId="77777777" w:rsidR="00DC4590" w:rsidRPr="002F7238" w:rsidRDefault="00DC4590" w:rsidP="003A67A7">
            <w:pPr>
              <w:pStyle w:val="3"/>
              <w:snapToGrid w:val="0"/>
              <w:spacing w:line="400" w:lineRule="exact"/>
              <w:ind w:leftChars="-45" w:left="-108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2F7238">
              <w:rPr>
                <w:rFonts w:eastAsia="標楷體"/>
                <w:b/>
                <w:sz w:val="24"/>
                <w:szCs w:val="24"/>
              </w:rPr>
              <w:t>比例</w:t>
            </w:r>
          </w:p>
        </w:tc>
      </w:tr>
      <w:tr w:rsidR="00DC4590" w:rsidRPr="002F7238" w14:paraId="779CE2F6" w14:textId="77777777" w:rsidTr="003A67A7">
        <w:trPr>
          <w:trHeight w:val="567"/>
          <w:jc w:val="center"/>
        </w:trPr>
        <w:tc>
          <w:tcPr>
            <w:tcW w:w="0" w:type="auto"/>
            <w:vAlign w:val="center"/>
          </w:tcPr>
          <w:p w14:paraId="02CD5502" w14:textId="7D1C999A" w:rsidR="00DC4590" w:rsidRPr="002F7238" w:rsidRDefault="00DC4590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Style w:val="postbody1"/>
                <w:rFonts w:eastAsia="標楷體"/>
                <w:color w:val="000000"/>
                <w:sz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品牌意象</w:t>
            </w:r>
          </w:p>
        </w:tc>
        <w:tc>
          <w:tcPr>
            <w:tcW w:w="5740" w:type="dxa"/>
            <w:vAlign w:val="center"/>
          </w:tcPr>
          <w:p w14:paraId="1A42F0CA" w14:textId="225DA8AB" w:rsidR="00DC4590" w:rsidRPr="002F7238" w:rsidRDefault="00DC4590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both"/>
              <w:rPr>
                <w:rFonts w:eastAsia="標楷體"/>
                <w:bCs/>
                <w:sz w:val="24"/>
                <w:szCs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陽明山主題</w:t>
            </w:r>
          </w:p>
        </w:tc>
        <w:tc>
          <w:tcPr>
            <w:tcW w:w="1134" w:type="dxa"/>
            <w:vAlign w:val="center"/>
          </w:tcPr>
          <w:p w14:paraId="151C3EAB" w14:textId="4EC048E2" w:rsidR="00DC4590" w:rsidRPr="002F7238" w:rsidRDefault="00DC4590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25%</w:t>
            </w:r>
          </w:p>
        </w:tc>
      </w:tr>
      <w:tr w:rsidR="003A67A7" w:rsidRPr="002F7238" w14:paraId="118B8258" w14:textId="77777777" w:rsidTr="003A67A7">
        <w:trPr>
          <w:trHeight w:val="567"/>
          <w:jc w:val="center"/>
        </w:trPr>
        <w:tc>
          <w:tcPr>
            <w:tcW w:w="0" w:type="auto"/>
            <w:vAlign w:val="center"/>
          </w:tcPr>
          <w:p w14:paraId="6ADAACAF" w14:textId="77777777" w:rsidR="003A67A7" w:rsidRPr="002F7238" w:rsidRDefault="003A67A7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 w:val="24"/>
                <w:szCs w:val="24"/>
              </w:rPr>
            </w:pPr>
            <w:r w:rsidRPr="002F7238">
              <w:rPr>
                <w:rStyle w:val="postbody1"/>
                <w:rFonts w:eastAsia="標楷體"/>
                <w:color w:val="000000"/>
                <w:sz w:val="24"/>
              </w:rPr>
              <w:t>藝術性</w:t>
            </w:r>
          </w:p>
        </w:tc>
        <w:tc>
          <w:tcPr>
            <w:tcW w:w="5740" w:type="dxa"/>
            <w:vAlign w:val="center"/>
          </w:tcPr>
          <w:p w14:paraId="621FADE8" w14:textId="77777777" w:rsidR="003A67A7" w:rsidRPr="002F7238" w:rsidRDefault="003A67A7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both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bCs/>
                <w:sz w:val="24"/>
                <w:szCs w:val="24"/>
              </w:rPr>
              <w:t>美感</w:t>
            </w:r>
          </w:p>
        </w:tc>
        <w:tc>
          <w:tcPr>
            <w:tcW w:w="1134" w:type="dxa"/>
          </w:tcPr>
          <w:p w14:paraId="745F92B1" w14:textId="27DCCA48" w:rsidR="003A67A7" w:rsidRPr="002F7238" w:rsidRDefault="003A67A7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25%</w:t>
            </w:r>
          </w:p>
        </w:tc>
      </w:tr>
      <w:tr w:rsidR="003A67A7" w:rsidRPr="002F7238" w14:paraId="24E2CEAE" w14:textId="77777777" w:rsidTr="003A67A7">
        <w:trPr>
          <w:trHeight w:val="567"/>
          <w:jc w:val="center"/>
        </w:trPr>
        <w:tc>
          <w:tcPr>
            <w:tcW w:w="0" w:type="auto"/>
            <w:vAlign w:val="center"/>
          </w:tcPr>
          <w:p w14:paraId="30142F21" w14:textId="77777777" w:rsidR="003A67A7" w:rsidRPr="002F7238" w:rsidRDefault="003A67A7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 w:val="24"/>
                <w:szCs w:val="24"/>
              </w:rPr>
            </w:pPr>
            <w:r w:rsidRPr="002F7238">
              <w:rPr>
                <w:rStyle w:val="postbody1"/>
                <w:rFonts w:eastAsia="標楷體"/>
                <w:color w:val="000000"/>
                <w:sz w:val="24"/>
              </w:rPr>
              <w:t>創作力</w:t>
            </w:r>
          </w:p>
        </w:tc>
        <w:tc>
          <w:tcPr>
            <w:tcW w:w="5740" w:type="dxa"/>
            <w:vAlign w:val="center"/>
          </w:tcPr>
          <w:p w14:paraId="1160D191" w14:textId="77777777" w:rsidR="003A67A7" w:rsidRPr="002F7238" w:rsidRDefault="003A67A7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both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引發強烈共鳴與好感度</w:t>
            </w:r>
          </w:p>
        </w:tc>
        <w:tc>
          <w:tcPr>
            <w:tcW w:w="1134" w:type="dxa"/>
          </w:tcPr>
          <w:p w14:paraId="4A547394" w14:textId="74FFA144" w:rsidR="003A67A7" w:rsidRPr="002F7238" w:rsidRDefault="003A67A7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25%</w:t>
            </w:r>
          </w:p>
        </w:tc>
      </w:tr>
      <w:tr w:rsidR="003A67A7" w:rsidRPr="002F7238" w14:paraId="2E202F9C" w14:textId="77777777" w:rsidTr="003A67A7">
        <w:trPr>
          <w:trHeight w:val="567"/>
          <w:jc w:val="center"/>
        </w:trPr>
        <w:tc>
          <w:tcPr>
            <w:tcW w:w="0" w:type="auto"/>
            <w:vAlign w:val="center"/>
          </w:tcPr>
          <w:p w14:paraId="2C1FC1DA" w14:textId="25203506" w:rsidR="003A67A7" w:rsidRPr="002F7238" w:rsidRDefault="003A67A7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 w:val="24"/>
                <w:szCs w:val="24"/>
              </w:rPr>
            </w:pPr>
            <w:r w:rsidRPr="002F7238">
              <w:rPr>
                <w:rStyle w:val="postbody1"/>
                <w:rFonts w:eastAsia="標楷體"/>
                <w:color w:val="000000"/>
                <w:sz w:val="24"/>
              </w:rPr>
              <w:t>創新性</w:t>
            </w:r>
          </w:p>
        </w:tc>
        <w:tc>
          <w:tcPr>
            <w:tcW w:w="5740" w:type="dxa"/>
            <w:vAlign w:val="center"/>
          </w:tcPr>
          <w:p w14:paraId="595C9D76" w14:textId="5F9EFCE5" w:rsidR="003A67A7" w:rsidRPr="002F7238" w:rsidRDefault="003A67A7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both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bCs/>
                <w:sz w:val="24"/>
                <w:szCs w:val="24"/>
              </w:rPr>
              <w:t>創意巧思、獨特性</w:t>
            </w:r>
          </w:p>
        </w:tc>
        <w:tc>
          <w:tcPr>
            <w:tcW w:w="1134" w:type="dxa"/>
          </w:tcPr>
          <w:p w14:paraId="5111ACD4" w14:textId="1A59C2EE" w:rsidR="003A67A7" w:rsidRPr="002F7238" w:rsidRDefault="003A67A7" w:rsidP="003A67A7">
            <w:pPr>
              <w:pStyle w:val="3"/>
              <w:tabs>
                <w:tab w:val="num" w:pos="1080"/>
              </w:tabs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 w:val="24"/>
                <w:szCs w:val="24"/>
              </w:rPr>
            </w:pPr>
            <w:r w:rsidRPr="002F7238">
              <w:rPr>
                <w:rFonts w:eastAsia="標楷體"/>
                <w:sz w:val="24"/>
                <w:szCs w:val="24"/>
              </w:rPr>
              <w:t>25%</w:t>
            </w:r>
          </w:p>
        </w:tc>
      </w:tr>
    </w:tbl>
    <w:p w14:paraId="6D2CCFC4" w14:textId="77777777" w:rsidR="00DC4590" w:rsidRPr="002F7238" w:rsidRDefault="00DC4590" w:rsidP="00DC4590">
      <w:pPr>
        <w:pStyle w:val="af0"/>
        <w:spacing w:line="240" w:lineRule="atLeast"/>
        <w:ind w:leftChars="0" w:left="1443"/>
        <w:jc w:val="both"/>
        <w:rPr>
          <w:rFonts w:eastAsia="標楷體"/>
          <w:bCs/>
          <w:color w:val="000000"/>
        </w:rPr>
      </w:pPr>
    </w:p>
    <w:p w14:paraId="323F1CF3" w14:textId="77777777" w:rsidR="00D546C2" w:rsidRPr="002F7238" w:rsidRDefault="00D546C2" w:rsidP="004C6B08">
      <w:pPr>
        <w:spacing w:beforeLines="50" w:before="180" w:line="400" w:lineRule="exact"/>
        <w:ind w:leftChars="0" w:left="0"/>
        <w:jc w:val="both"/>
        <w:rPr>
          <w:rFonts w:eastAsia="標楷體"/>
          <w:b/>
          <w:color w:val="000000"/>
        </w:rPr>
      </w:pPr>
      <w:r w:rsidRPr="002F7238">
        <w:rPr>
          <w:rFonts w:eastAsia="標楷體"/>
          <w:b/>
          <w:color w:val="000000"/>
        </w:rPr>
        <w:t>十</w:t>
      </w:r>
      <w:r w:rsidR="005B2B60" w:rsidRPr="002F7238">
        <w:rPr>
          <w:rFonts w:eastAsia="標楷體"/>
          <w:b/>
          <w:color w:val="000000"/>
        </w:rPr>
        <w:t>一</w:t>
      </w:r>
      <w:r w:rsidRPr="002F7238">
        <w:rPr>
          <w:rFonts w:eastAsia="標楷體"/>
          <w:b/>
          <w:color w:val="000000"/>
        </w:rPr>
        <w:t>、得獎公佈</w:t>
      </w:r>
    </w:p>
    <w:p w14:paraId="3A4668C6" w14:textId="2951E858" w:rsidR="00D546C2" w:rsidRPr="002F7238" w:rsidRDefault="00DC4590" w:rsidP="00DC4590">
      <w:pPr>
        <w:numPr>
          <w:ilvl w:val="0"/>
          <w:numId w:val="2"/>
        </w:numPr>
        <w:adjustRightInd w:val="0"/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商品設計組</w:t>
      </w:r>
      <w:r w:rsidR="00D546C2" w:rsidRPr="002F7238">
        <w:rPr>
          <w:rFonts w:eastAsia="標楷體"/>
          <w:color w:val="000000"/>
        </w:rPr>
        <w:t>獲選之參賽作品，主辦單</w:t>
      </w:r>
      <w:r w:rsidR="00BF720D" w:rsidRPr="002F7238">
        <w:rPr>
          <w:rFonts w:eastAsia="標楷體"/>
          <w:color w:val="000000"/>
        </w:rPr>
        <w:t>位</w:t>
      </w:r>
      <w:r w:rsidR="00D546C2" w:rsidRPr="002F7238">
        <w:rPr>
          <w:rFonts w:eastAsia="標楷體"/>
          <w:color w:val="000000"/>
        </w:rPr>
        <w:t>以</w:t>
      </w:r>
      <w:r w:rsidR="0081563D" w:rsidRPr="002F7238">
        <w:rPr>
          <w:rFonts w:eastAsia="標楷體"/>
          <w:color w:val="000000"/>
        </w:rPr>
        <w:t>E</w:t>
      </w:r>
      <w:r w:rsidR="00D546C2" w:rsidRPr="002F7238">
        <w:rPr>
          <w:rFonts w:eastAsia="標楷體"/>
          <w:color w:val="000000"/>
        </w:rPr>
        <w:t>mail</w:t>
      </w:r>
      <w:r w:rsidR="00D546C2" w:rsidRPr="002F7238">
        <w:rPr>
          <w:rFonts w:eastAsia="標楷體"/>
          <w:color w:val="000000"/>
        </w:rPr>
        <w:t>通知得獎人，並</w:t>
      </w:r>
      <w:r w:rsidR="0081563D" w:rsidRPr="002F7238">
        <w:rPr>
          <w:rFonts w:eastAsia="標楷體"/>
          <w:color w:val="000000"/>
        </w:rPr>
        <w:t>在</w:t>
      </w:r>
      <w:r w:rsidR="00C67B75" w:rsidRPr="002F7238">
        <w:rPr>
          <w:rFonts w:eastAsia="標楷體"/>
          <w:color w:val="000000"/>
        </w:rPr>
        <w:t>主辦單位</w:t>
      </w:r>
      <w:r w:rsidR="0081563D" w:rsidRPr="002F7238">
        <w:rPr>
          <w:rFonts w:eastAsia="標楷體"/>
          <w:color w:val="000000"/>
        </w:rPr>
        <w:t>官網</w:t>
      </w:r>
      <w:r w:rsidR="00D546C2" w:rsidRPr="002F7238">
        <w:rPr>
          <w:rFonts w:eastAsia="標楷體"/>
          <w:color w:val="000000"/>
        </w:rPr>
        <w:t>公佈得獎名單</w:t>
      </w:r>
      <w:r w:rsidR="00523F14" w:rsidRPr="002F7238">
        <w:rPr>
          <w:rFonts w:eastAsia="標楷體"/>
          <w:color w:val="000000"/>
        </w:rPr>
        <w:t>。</w:t>
      </w:r>
      <w:r w:rsidR="0081563D" w:rsidRPr="002F7238">
        <w:rPr>
          <w:rFonts w:eastAsia="標楷體"/>
          <w:color w:val="000000"/>
        </w:rPr>
        <w:t>將於陽明山國家公園陽明書屋</w:t>
      </w:r>
      <w:r w:rsidR="00F37BA0" w:rsidRPr="002F7238">
        <w:rPr>
          <w:rFonts w:eastAsia="標楷體"/>
          <w:color w:val="000000"/>
        </w:rPr>
        <w:t>園區</w:t>
      </w:r>
      <w:r w:rsidR="00523F14" w:rsidRPr="002F7238">
        <w:rPr>
          <w:rFonts w:eastAsia="標楷體"/>
          <w:color w:val="000000"/>
        </w:rPr>
        <w:t>公開頒獎</w:t>
      </w:r>
      <w:r w:rsidR="0081563D" w:rsidRPr="002F7238">
        <w:rPr>
          <w:rFonts w:eastAsia="標楷體"/>
          <w:color w:val="000000"/>
        </w:rPr>
        <w:t>並展示得獎作品</w:t>
      </w:r>
      <w:r w:rsidR="00D546C2" w:rsidRPr="002F7238">
        <w:rPr>
          <w:rFonts w:eastAsia="標楷體"/>
          <w:color w:val="000000"/>
        </w:rPr>
        <w:t>。</w:t>
      </w:r>
    </w:p>
    <w:p w14:paraId="40037439" w14:textId="405CE1E0" w:rsidR="00DC4590" w:rsidRPr="002F7238" w:rsidRDefault="00DC4590" w:rsidP="00DC4590">
      <w:pPr>
        <w:numPr>
          <w:ilvl w:val="0"/>
          <w:numId w:val="2"/>
        </w:numPr>
        <w:adjustRightInd w:val="0"/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人文藝術組獲選之參賽作品，主辦單位以</w:t>
      </w:r>
      <w:r w:rsidRPr="002F7238">
        <w:rPr>
          <w:rFonts w:eastAsia="標楷體"/>
          <w:color w:val="000000"/>
        </w:rPr>
        <w:t>Email</w:t>
      </w:r>
      <w:r w:rsidRPr="002F7238">
        <w:rPr>
          <w:rFonts w:eastAsia="標楷體"/>
          <w:color w:val="000000"/>
        </w:rPr>
        <w:t>通知初選獲選人，</w:t>
      </w:r>
      <w:r w:rsidR="00C67B75" w:rsidRPr="002F7238">
        <w:rPr>
          <w:rFonts w:eastAsia="標楷體"/>
          <w:color w:val="000000"/>
        </w:rPr>
        <w:t>並在主辦單位官網公佈複選名單</w:t>
      </w:r>
      <w:r w:rsidRPr="002F7238">
        <w:rPr>
          <w:rFonts w:eastAsia="標楷體"/>
          <w:color w:val="000000"/>
        </w:rPr>
        <w:t>。將於陽明山國家公園陽明書屋園區公開複選。</w:t>
      </w:r>
    </w:p>
    <w:p w14:paraId="3A2E4D3F" w14:textId="3D93542B" w:rsidR="00D546C2" w:rsidRPr="002F7238" w:rsidRDefault="00D546C2" w:rsidP="004C6B08">
      <w:pPr>
        <w:spacing w:beforeLines="50" w:before="180" w:line="400" w:lineRule="exact"/>
        <w:ind w:left="-2"/>
        <w:jc w:val="both"/>
        <w:rPr>
          <w:rFonts w:eastAsia="標楷體"/>
          <w:b/>
          <w:color w:val="000000"/>
        </w:rPr>
      </w:pPr>
      <w:r w:rsidRPr="002F7238">
        <w:rPr>
          <w:rFonts w:eastAsia="標楷體"/>
          <w:b/>
          <w:color w:val="000000"/>
        </w:rPr>
        <w:t>十</w:t>
      </w:r>
      <w:r w:rsidR="005B2B60" w:rsidRPr="002F7238">
        <w:rPr>
          <w:rFonts w:eastAsia="標楷體"/>
          <w:b/>
          <w:color w:val="000000"/>
        </w:rPr>
        <w:t>二</w:t>
      </w:r>
      <w:r w:rsidRPr="002F7238">
        <w:rPr>
          <w:rFonts w:eastAsia="標楷體"/>
          <w:b/>
          <w:color w:val="000000"/>
        </w:rPr>
        <w:t>、</w:t>
      </w:r>
      <w:r w:rsidR="00087DE0" w:rsidRPr="002F7238">
        <w:rPr>
          <w:rFonts w:eastAsia="標楷體"/>
          <w:b/>
          <w:color w:val="000000"/>
        </w:rPr>
        <w:t>注意事項</w:t>
      </w:r>
    </w:p>
    <w:p w14:paraId="57E51625" w14:textId="44397EA8" w:rsidR="002A5345" w:rsidRPr="002F7238" w:rsidRDefault="002A5345" w:rsidP="00DC4590">
      <w:pPr>
        <w:numPr>
          <w:ilvl w:val="0"/>
          <w:numId w:val="39"/>
        </w:numPr>
        <w:adjustRightInd w:val="0"/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凡參加本次競賽者，視為認同本辦法之各項規定。競賽期間，參賽者須遵守一切主辦單位制定之規範與審查流程，並保證參賽與報名資料之原創性與合法性。</w:t>
      </w:r>
    </w:p>
    <w:p w14:paraId="12352795" w14:textId="77777777" w:rsidR="002A5345" w:rsidRPr="002F7238" w:rsidRDefault="002A5345" w:rsidP="00DC4590">
      <w:pPr>
        <w:pStyle w:val="af0"/>
        <w:numPr>
          <w:ilvl w:val="0"/>
          <w:numId w:val="39"/>
        </w:numPr>
        <w:adjustRightInd w:val="0"/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基於宣傳推廣所需，主辦單位對參賽作品有研究、攝影、報導、展出、印製及在相關文宣、雜誌及網路上刊登之權利。</w:t>
      </w:r>
    </w:p>
    <w:p w14:paraId="64F963A7" w14:textId="3016D375" w:rsidR="002A5345" w:rsidRPr="002F7238" w:rsidRDefault="002A5345" w:rsidP="00DC4590">
      <w:pPr>
        <w:numPr>
          <w:ilvl w:val="0"/>
          <w:numId w:val="39"/>
        </w:numPr>
        <w:adjustRightInd w:val="0"/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競賽得獎者之相關作品著作權利歸屬於創作者，惟得獎者須授權主辦單位可永久無償</w:t>
      </w:r>
      <w:r w:rsidRPr="002F7238">
        <w:rPr>
          <w:rFonts w:eastAsia="標楷體"/>
          <w:color w:val="000000"/>
        </w:rPr>
        <w:lastRenderedPageBreak/>
        <w:t>使用，主辦單位依法有不限定該著作財產權之利用地域、時間、媒體型式、次數、重製次數、</w:t>
      </w:r>
      <w:r w:rsidR="00AC7C0C" w:rsidRPr="002F7238">
        <w:rPr>
          <w:rFonts w:eastAsia="標楷體"/>
          <w:color w:val="000000"/>
        </w:rPr>
        <w:t>製做入集</w:t>
      </w:r>
      <w:r w:rsidR="00F0277A" w:rsidRPr="002F7238">
        <w:rPr>
          <w:rFonts w:eastAsia="標楷體"/>
          <w:color w:val="000000"/>
        </w:rPr>
        <w:t>、墨書、宣傳及登載報刊、雜誌、媒體等之應用</w:t>
      </w:r>
      <w:r w:rsidRPr="002F7238">
        <w:rPr>
          <w:rFonts w:eastAsia="標楷體"/>
          <w:color w:val="000000"/>
        </w:rPr>
        <w:t>活動結案及宣傳之用途（包括但不限於放入紀錄片、網站公告等）、內容與方法使用之權利，均不另予通知及致酬。（詳附錄作品著作權無償授權使用同意書）。</w:t>
      </w:r>
    </w:p>
    <w:p w14:paraId="4E70EB4A" w14:textId="62F6C1E3" w:rsidR="002A5345" w:rsidRPr="002F7238" w:rsidRDefault="002A5345" w:rsidP="00DC4590">
      <w:pPr>
        <w:pStyle w:val="af0"/>
        <w:widowControl/>
        <w:numPr>
          <w:ilvl w:val="0"/>
          <w:numId w:val="39"/>
        </w:numPr>
        <w:spacing w:line="360" w:lineRule="exact"/>
        <w:ind w:leftChars="0" w:left="816" w:hanging="357"/>
        <w:jc w:val="both"/>
        <w:rPr>
          <w:rFonts w:eastAsia="標楷體"/>
          <w:color w:val="000000"/>
          <w:kern w:val="0"/>
        </w:rPr>
      </w:pPr>
      <w:r w:rsidRPr="002F7238">
        <w:rPr>
          <w:rFonts w:eastAsia="標楷體"/>
          <w:color w:val="000000"/>
        </w:rPr>
        <w:t>參賽者對本競賽之評審結果、作品陳列、展覽場地安排、文宣出版等作業需配合辦理。</w:t>
      </w:r>
      <w:r w:rsidRPr="002F7238">
        <w:rPr>
          <w:rFonts w:eastAsia="標楷體"/>
          <w:color w:val="000000"/>
          <w:kern w:val="0"/>
        </w:rPr>
        <w:t>作品展出有安全顧慮者，主辦單位得要求作者親自到場協助佈展。</w:t>
      </w:r>
    </w:p>
    <w:p w14:paraId="4823EF14" w14:textId="500A997E" w:rsidR="002A5345" w:rsidRPr="002F7238" w:rsidRDefault="002A5345" w:rsidP="00DC4590">
      <w:pPr>
        <w:numPr>
          <w:ilvl w:val="0"/>
          <w:numId w:val="39"/>
        </w:numPr>
        <w:adjustRightInd w:val="0"/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參賽作品須為參賽者之原創與版權所有（未參加過其他比賽得獎或公開發表使用過的作品），不得以翻拍、拷貝、合成、剽竊、盜用、抄襲他人或違反社會善良風俗作品參賽。倘若作品著作權有爭議或已被買斷者請勿參賽。有關作品及安全標示等內容，應符合相關法令規定，且作品不得有標示不實，或侵犯／仿冒他人商標、專利、智慧財產權等情事，違者將自負一切法律責任及主辦單位所受損害負賠償責任外，主辦單位取消其參賽與得獎資格，並追回其所領之獎金、獎狀或獎品，獎項不予遞補。</w:t>
      </w:r>
    </w:p>
    <w:p w14:paraId="4847A73F" w14:textId="23041DE1" w:rsidR="002A5345" w:rsidRPr="002F7238" w:rsidRDefault="002A5345" w:rsidP="00DC4590">
      <w:pPr>
        <w:numPr>
          <w:ilvl w:val="0"/>
          <w:numId w:val="39"/>
        </w:numPr>
        <w:adjustRightInd w:val="0"/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參賽者所檢送之文件資料，主辦單位與審查委員將盡資料保密之義務，惟書面審查資料無論通過審查與否，皆不予退還。</w:t>
      </w:r>
    </w:p>
    <w:p w14:paraId="02550F5C" w14:textId="77777777" w:rsidR="00664D19" w:rsidRPr="002F7238" w:rsidRDefault="002A5345" w:rsidP="00DC4590">
      <w:pPr>
        <w:numPr>
          <w:ilvl w:val="0"/>
          <w:numId w:val="39"/>
        </w:numPr>
        <w:adjustRightInd w:val="0"/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相關作品除參賽編號外均不得加註參賽者姓名或其他記號，若有違反之情節，主辦單位有自行決定是否予以參賽之權利。</w:t>
      </w:r>
    </w:p>
    <w:p w14:paraId="7F506F66" w14:textId="143AE808" w:rsidR="00627A07" w:rsidRPr="002F7238" w:rsidRDefault="00D546C2" w:rsidP="00DC4590">
      <w:pPr>
        <w:numPr>
          <w:ilvl w:val="0"/>
          <w:numId w:val="39"/>
        </w:numPr>
        <w:adjustRightInd w:val="0"/>
        <w:spacing w:line="400" w:lineRule="exact"/>
        <w:ind w:leftChars="0"/>
        <w:jc w:val="both"/>
        <w:rPr>
          <w:rFonts w:eastAsia="標楷體"/>
          <w:color w:val="000000"/>
        </w:rPr>
      </w:pPr>
      <w:r w:rsidRPr="002F7238">
        <w:rPr>
          <w:rFonts w:eastAsia="標楷體"/>
          <w:color w:val="000000"/>
          <w:kern w:val="0"/>
        </w:rPr>
        <w:t>凡參賽者均視為認同並接受本活動</w:t>
      </w:r>
      <w:r w:rsidR="002A5345" w:rsidRPr="002F7238">
        <w:rPr>
          <w:rFonts w:eastAsia="標楷體"/>
          <w:color w:val="000000"/>
          <w:kern w:val="0"/>
        </w:rPr>
        <w:t>辦法</w:t>
      </w:r>
      <w:r w:rsidRPr="002F7238">
        <w:rPr>
          <w:rFonts w:eastAsia="標楷體"/>
          <w:color w:val="000000"/>
          <w:kern w:val="0"/>
        </w:rPr>
        <w:t>之各項規定，本活動簡章若有未盡事宜，主辦單位有權依需求隨時修改、變更、中止本活動、本活動辦法或本活動獎金或獎品之權利，無需另行通知；如有未盡事宜，主辦單位得隨時解釋、修正之。</w:t>
      </w:r>
    </w:p>
    <w:p w14:paraId="6D1C1D03" w14:textId="77777777" w:rsidR="00912094" w:rsidRPr="002F7238" w:rsidRDefault="00912094">
      <w:pPr>
        <w:widowControl/>
        <w:ind w:leftChars="0" w:left="0"/>
        <w:rPr>
          <w:rFonts w:eastAsia="標楷體"/>
          <w:b/>
          <w:color w:val="000000"/>
        </w:rPr>
      </w:pPr>
      <w:r w:rsidRPr="002F7238">
        <w:rPr>
          <w:rFonts w:eastAsia="標楷體"/>
          <w:b/>
          <w:color w:val="000000"/>
        </w:rPr>
        <w:br w:type="page"/>
      </w:r>
    </w:p>
    <w:p w14:paraId="52DDEA84" w14:textId="6F9B2FAF" w:rsidR="001376E7" w:rsidRPr="002F7238" w:rsidRDefault="001376E7" w:rsidP="001376E7">
      <w:pPr>
        <w:tabs>
          <w:tab w:val="left" w:pos="1800"/>
        </w:tabs>
        <w:spacing w:line="400" w:lineRule="exact"/>
        <w:ind w:leftChars="0" w:left="0"/>
        <w:rPr>
          <w:rFonts w:eastAsia="標楷體"/>
          <w:b/>
          <w:color w:val="000000"/>
        </w:rPr>
      </w:pPr>
      <w:r w:rsidRPr="002F7238">
        <w:rPr>
          <w:rFonts w:eastAsia="標楷體"/>
          <w:b/>
          <w:color w:val="000000"/>
        </w:rPr>
        <w:lastRenderedPageBreak/>
        <w:t>附件一：【送件資料袋封面】</w:t>
      </w:r>
      <w:r w:rsidRPr="002F7238">
        <w:rPr>
          <w:rFonts w:eastAsia="標楷體"/>
          <w:color w:val="000000"/>
        </w:rPr>
        <w:t>（＊本表單請實貼於資料袋封面於</w:t>
      </w:r>
      <w:r w:rsidRPr="002F7238">
        <w:rPr>
          <w:rFonts w:eastAsia="標楷體"/>
          <w:color w:val="000000"/>
        </w:rPr>
        <w:t>2020/</w:t>
      </w:r>
      <w:r w:rsidR="00F84195" w:rsidRPr="002F7238">
        <w:rPr>
          <w:rFonts w:eastAsia="標楷體"/>
          <w:color w:val="000000"/>
        </w:rPr>
        <w:t>8</w:t>
      </w:r>
      <w:r w:rsidRPr="002F7238">
        <w:rPr>
          <w:rFonts w:eastAsia="標楷體"/>
          <w:color w:val="000000"/>
        </w:rPr>
        <w:t>/3</w:t>
      </w:r>
      <w:r w:rsidR="00F84195" w:rsidRPr="002F7238">
        <w:rPr>
          <w:rFonts w:eastAsia="標楷體"/>
          <w:color w:val="000000"/>
        </w:rPr>
        <w:t>1</w:t>
      </w:r>
      <w:r w:rsidRPr="002F7238">
        <w:rPr>
          <w:rFonts w:eastAsia="標楷體"/>
          <w:color w:val="000000"/>
        </w:rPr>
        <w:t>前送達）</w:t>
      </w:r>
    </w:p>
    <w:p w14:paraId="267A99AE" w14:textId="77777777" w:rsidR="001376E7" w:rsidRPr="002F7238" w:rsidRDefault="001376E7" w:rsidP="001376E7">
      <w:pPr>
        <w:tabs>
          <w:tab w:val="left" w:pos="1800"/>
        </w:tabs>
        <w:spacing w:line="400" w:lineRule="exact"/>
        <w:ind w:left="-2"/>
        <w:rPr>
          <w:rFonts w:eastAsia="標楷體"/>
          <w:color w:val="000000"/>
          <w:u w:val="single"/>
        </w:rPr>
      </w:pPr>
    </w:p>
    <w:p w14:paraId="486665E0" w14:textId="5194DCC7" w:rsidR="001376E7" w:rsidRPr="002F7238" w:rsidRDefault="001376E7" w:rsidP="001376E7">
      <w:pPr>
        <w:tabs>
          <w:tab w:val="left" w:pos="1800"/>
        </w:tabs>
        <w:spacing w:line="400" w:lineRule="exact"/>
        <w:ind w:left="-2"/>
        <w:rPr>
          <w:rFonts w:eastAsia="標楷體"/>
          <w:b/>
          <w:bCs/>
          <w:color w:val="000000"/>
          <w:sz w:val="32"/>
          <w:szCs w:val="32"/>
        </w:rPr>
      </w:pPr>
      <w:r w:rsidRPr="002F7238">
        <w:rPr>
          <w:rFonts w:eastAsia="標楷體"/>
          <w:b/>
          <w:bCs/>
          <w:color w:val="000000"/>
          <w:sz w:val="32"/>
          <w:szCs w:val="32"/>
        </w:rPr>
        <w:t>TO</w:t>
      </w:r>
      <w:r w:rsidRPr="002F7238">
        <w:rPr>
          <w:rFonts w:eastAsia="標楷體"/>
          <w:b/>
          <w:bCs/>
          <w:color w:val="000000"/>
          <w:sz w:val="32"/>
          <w:szCs w:val="32"/>
        </w:rPr>
        <w:t>：</w:t>
      </w:r>
      <w:r w:rsidRPr="002F7238">
        <w:rPr>
          <w:rFonts w:eastAsia="標楷體"/>
          <w:b/>
          <w:bCs/>
          <w:color w:val="000000"/>
          <w:sz w:val="32"/>
          <w:szCs w:val="32"/>
        </w:rPr>
        <w:t xml:space="preserve"> 111</w:t>
      </w:r>
      <w:r w:rsidR="00C763A8" w:rsidRPr="002F7238">
        <w:rPr>
          <w:rFonts w:eastAsia="標楷體"/>
          <w:b/>
          <w:bCs/>
          <w:color w:val="000000"/>
          <w:sz w:val="32"/>
          <w:szCs w:val="32"/>
        </w:rPr>
        <w:t>臺</w:t>
      </w:r>
      <w:r w:rsidRPr="002F7238">
        <w:rPr>
          <w:rFonts w:eastAsia="標楷體"/>
          <w:b/>
          <w:bCs/>
          <w:color w:val="000000"/>
          <w:sz w:val="32"/>
          <w:szCs w:val="32"/>
        </w:rPr>
        <w:t>北市華岡路</w:t>
      </w:r>
      <w:r w:rsidRPr="002F7238">
        <w:rPr>
          <w:rFonts w:eastAsia="標楷體"/>
          <w:b/>
          <w:bCs/>
          <w:color w:val="000000"/>
          <w:sz w:val="32"/>
          <w:szCs w:val="32"/>
        </w:rPr>
        <w:t>55</w:t>
      </w:r>
      <w:r w:rsidRPr="002F7238">
        <w:rPr>
          <w:rFonts w:eastAsia="標楷體"/>
          <w:b/>
          <w:bCs/>
          <w:color w:val="000000"/>
          <w:sz w:val="32"/>
          <w:szCs w:val="32"/>
        </w:rPr>
        <w:t>號大恩館</w:t>
      </w:r>
      <w:r w:rsidRPr="002F7238">
        <w:rPr>
          <w:rFonts w:eastAsia="標楷體"/>
          <w:b/>
          <w:bCs/>
          <w:color w:val="000000"/>
          <w:sz w:val="32"/>
          <w:szCs w:val="32"/>
        </w:rPr>
        <w:t>10</w:t>
      </w:r>
      <w:r w:rsidRPr="002F7238">
        <w:rPr>
          <w:rFonts w:eastAsia="標楷體"/>
          <w:b/>
          <w:bCs/>
          <w:color w:val="000000"/>
          <w:sz w:val="32"/>
          <w:szCs w:val="32"/>
        </w:rPr>
        <w:t>樓</w:t>
      </w:r>
      <w:r w:rsidRPr="002F7238">
        <w:rPr>
          <w:rFonts w:eastAsia="標楷體"/>
          <w:b/>
          <w:bCs/>
          <w:color w:val="000000"/>
          <w:sz w:val="32"/>
          <w:szCs w:val="32"/>
        </w:rPr>
        <w:t xml:space="preserve"> </w:t>
      </w:r>
      <w:r w:rsidRPr="002F7238">
        <w:rPr>
          <w:rFonts w:eastAsia="標楷體"/>
          <w:b/>
          <w:bCs/>
          <w:color w:val="000000"/>
          <w:sz w:val="32"/>
          <w:szCs w:val="32"/>
        </w:rPr>
        <w:t>中國文化大學研究發展處</w:t>
      </w:r>
    </w:p>
    <w:p w14:paraId="1B5F2F06" w14:textId="77777777" w:rsidR="001376E7" w:rsidRPr="002F7238" w:rsidRDefault="001376E7" w:rsidP="001376E7">
      <w:pPr>
        <w:tabs>
          <w:tab w:val="left" w:pos="1800"/>
        </w:tabs>
        <w:spacing w:beforeLines="50" w:before="180" w:line="400" w:lineRule="exact"/>
        <w:ind w:left="-2"/>
        <w:rPr>
          <w:rFonts w:eastAsia="標楷體"/>
          <w:b/>
          <w:color w:val="000000"/>
          <w:sz w:val="32"/>
          <w:szCs w:val="32"/>
        </w:rPr>
      </w:pPr>
      <w:r w:rsidRPr="002F7238">
        <w:rPr>
          <w:rFonts w:eastAsia="標楷體"/>
          <w:b/>
          <w:bCs/>
          <w:color w:val="000000"/>
          <w:sz w:val="32"/>
          <w:szCs w:val="32"/>
        </w:rPr>
        <w:t xml:space="preserve">      </w:t>
      </w:r>
      <w:r w:rsidRPr="002F7238">
        <w:rPr>
          <w:rFonts w:eastAsia="標楷體"/>
          <w:b/>
          <w:bCs/>
          <w:color w:val="000000"/>
          <w:sz w:val="32"/>
          <w:szCs w:val="32"/>
        </w:rPr>
        <w:t>陽明山國際文創設計競賽</w:t>
      </w:r>
      <w:r w:rsidRPr="002F7238">
        <w:rPr>
          <w:rFonts w:eastAsia="標楷體"/>
          <w:b/>
          <w:color w:val="000000"/>
          <w:sz w:val="32"/>
          <w:szCs w:val="32"/>
        </w:rPr>
        <w:t xml:space="preserve"> </w:t>
      </w:r>
      <w:r w:rsidRPr="002F7238">
        <w:rPr>
          <w:rFonts w:eastAsia="標楷體"/>
          <w:b/>
          <w:color w:val="000000"/>
          <w:sz w:val="32"/>
          <w:szCs w:val="32"/>
        </w:rPr>
        <w:t>工作小組</w:t>
      </w:r>
      <w:r w:rsidRPr="002F7238">
        <w:rPr>
          <w:rFonts w:eastAsia="標楷體"/>
          <w:b/>
          <w:color w:val="000000"/>
          <w:sz w:val="32"/>
          <w:szCs w:val="32"/>
        </w:rPr>
        <w:t xml:space="preserve"> </w:t>
      </w:r>
      <w:r w:rsidRPr="002F7238">
        <w:rPr>
          <w:rFonts w:eastAsia="標楷體"/>
          <w:b/>
          <w:color w:val="000000"/>
          <w:sz w:val="32"/>
          <w:szCs w:val="32"/>
        </w:rPr>
        <w:t>收</w:t>
      </w:r>
    </w:p>
    <w:p w14:paraId="2D9BBB31" w14:textId="77777777" w:rsidR="001376E7" w:rsidRPr="002F7238" w:rsidRDefault="001376E7" w:rsidP="001376E7">
      <w:pPr>
        <w:tabs>
          <w:tab w:val="left" w:pos="1800"/>
        </w:tabs>
        <w:spacing w:beforeLines="50" w:before="180" w:line="240" w:lineRule="exact"/>
        <w:ind w:left="-2"/>
        <w:rPr>
          <w:rFonts w:eastAsia="標楷體"/>
          <w:color w:val="000000"/>
        </w:rPr>
      </w:pPr>
      <w:r w:rsidRPr="002F7238">
        <w:rPr>
          <w:rFonts w:eastAsia="標楷體"/>
          <w:color w:val="000000"/>
        </w:rPr>
        <w:t>寄件人姓名：</w:t>
      </w:r>
    </w:p>
    <w:p w14:paraId="4A69219D" w14:textId="77777777" w:rsidR="001376E7" w:rsidRPr="002F7238" w:rsidRDefault="001376E7" w:rsidP="001376E7">
      <w:pPr>
        <w:tabs>
          <w:tab w:val="left" w:pos="1800"/>
        </w:tabs>
        <w:spacing w:beforeLines="50" w:before="180" w:line="240" w:lineRule="exact"/>
        <w:ind w:left="-2"/>
        <w:rPr>
          <w:rFonts w:eastAsia="標楷體"/>
          <w:color w:val="000000"/>
          <w:u w:val="single"/>
        </w:rPr>
      </w:pPr>
      <w:r w:rsidRPr="002F7238">
        <w:rPr>
          <w:rFonts w:eastAsia="標楷體"/>
          <w:color w:val="000000"/>
        </w:rPr>
        <w:t>寄件</w:t>
      </w:r>
      <w:r w:rsidRPr="002F7238">
        <w:rPr>
          <w:rFonts w:eastAsia="標楷體"/>
        </w:rPr>
        <w:t>人</w:t>
      </w:r>
      <w:r w:rsidRPr="002F7238">
        <w:rPr>
          <w:rFonts w:eastAsia="標楷體"/>
          <w:color w:val="000000"/>
        </w:rPr>
        <w:t>電話：</w:t>
      </w:r>
      <w:r w:rsidRPr="002F7238">
        <w:rPr>
          <w:rFonts w:eastAsia="標楷體"/>
          <w:color w:val="000000"/>
          <w:u w:val="single"/>
        </w:rPr>
        <w:t xml:space="preserve">                              </w:t>
      </w:r>
    </w:p>
    <w:p w14:paraId="3E3B6392" w14:textId="77777777" w:rsidR="001376E7" w:rsidRPr="002F7238" w:rsidRDefault="001376E7" w:rsidP="001376E7">
      <w:pPr>
        <w:tabs>
          <w:tab w:val="left" w:pos="1800"/>
        </w:tabs>
        <w:spacing w:beforeLines="50" w:before="180" w:line="240" w:lineRule="exact"/>
        <w:ind w:left="-2"/>
        <w:rPr>
          <w:rFonts w:eastAsia="標楷體"/>
          <w:color w:val="000000"/>
          <w:u w:val="single"/>
        </w:rPr>
      </w:pPr>
      <w:r w:rsidRPr="002F7238">
        <w:rPr>
          <w:rFonts w:eastAsia="標楷體"/>
          <w:color w:val="000000"/>
        </w:rPr>
        <w:t>寄件</w:t>
      </w:r>
      <w:r w:rsidRPr="002F7238">
        <w:rPr>
          <w:rFonts w:eastAsia="標楷體"/>
        </w:rPr>
        <w:t>人</w:t>
      </w:r>
      <w:r w:rsidRPr="002F7238">
        <w:rPr>
          <w:rFonts w:eastAsia="標楷體"/>
          <w:color w:val="000000"/>
        </w:rPr>
        <w:t>地址：</w:t>
      </w:r>
      <w:r w:rsidRPr="002F7238">
        <w:rPr>
          <w:rFonts w:eastAsia="標楷體"/>
          <w:color w:val="000000"/>
          <w:u w:val="single"/>
        </w:rPr>
        <w:t xml:space="preserve">                                                                     </w:t>
      </w:r>
    </w:p>
    <w:p w14:paraId="0767A239" w14:textId="77777777" w:rsidR="001376E7" w:rsidRPr="002F7238" w:rsidRDefault="001376E7" w:rsidP="001376E7">
      <w:pPr>
        <w:tabs>
          <w:tab w:val="left" w:pos="1800"/>
        </w:tabs>
        <w:spacing w:line="400" w:lineRule="exact"/>
        <w:ind w:leftChars="0" w:left="0"/>
        <w:rPr>
          <w:rFonts w:eastAsia="標楷體"/>
          <w:color w:val="000000"/>
          <w:u w:val="single"/>
        </w:rPr>
      </w:pPr>
    </w:p>
    <w:tbl>
      <w:tblPr>
        <w:tblW w:w="96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9615"/>
      </w:tblGrid>
      <w:tr w:rsidR="001376E7" w:rsidRPr="002F7238" w14:paraId="48F4E063" w14:textId="77777777" w:rsidTr="00A03422">
        <w:trPr>
          <w:cantSplit/>
          <w:trHeight w:val="416"/>
          <w:jc w:val="center"/>
        </w:trPr>
        <w:tc>
          <w:tcPr>
            <w:tcW w:w="9615" w:type="dxa"/>
            <w:tcBorders>
              <w:top w:val="single" w:sz="12" w:space="0" w:color="auto"/>
            </w:tcBorders>
            <w:vAlign w:val="center"/>
          </w:tcPr>
          <w:p w14:paraId="2DC71171" w14:textId="77777777" w:rsidR="001376E7" w:rsidRPr="002F7238" w:rsidRDefault="001376E7" w:rsidP="00A03422">
            <w:pPr>
              <w:widowControl/>
              <w:autoSpaceDE w:val="0"/>
              <w:autoSpaceDN w:val="0"/>
              <w:spacing w:line="400" w:lineRule="exact"/>
              <w:ind w:left="-2"/>
              <w:jc w:val="both"/>
              <w:textAlignment w:val="bottom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參賽者代表人姓名：</w:t>
            </w:r>
            <w:r w:rsidRPr="002F7238">
              <w:rPr>
                <w:rFonts w:eastAsia="標楷體"/>
                <w:color w:val="000000"/>
                <w:u w:val="single"/>
              </w:rPr>
              <w:t xml:space="preserve">                         </w:t>
            </w:r>
            <w:r w:rsidRPr="002F7238">
              <w:rPr>
                <w:rFonts w:eastAsia="標楷體"/>
                <w:color w:val="000000"/>
              </w:rPr>
              <w:t xml:space="preserve">  </w:t>
            </w:r>
          </w:p>
        </w:tc>
      </w:tr>
      <w:tr w:rsidR="001376E7" w:rsidRPr="002F7238" w14:paraId="3FDE3A45" w14:textId="77777777" w:rsidTr="00A03422">
        <w:trPr>
          <w:cantSplit/>
          <w:trHeight w:val="408"/>
          <w:jc w:val="center"/>
        </w:trPr>
        <w:tc>
          <w:tcPr>
            <w:tcW w:w="9615" w:type="dxa"/>
            <w:vAlign w:val="center"/>
          </w:tcPr>
          <w:p w14:paraId="7551029D" w14:textId="1CC839EF" w:rsidR="001376E7" w:rsidRPr="002F7238" w:rsidRDefault="001376E7" w:rsidP="00A03422">
            <w:pPr>
              <w:widowControl/>
              <w:autoSpaceDE w:val="0"/>
              <w:autoSpaceDN w:val="0"/>
              <w:spacing w:line="400" w:lineRule="exact"/>
              <w:ind w:left="-2"/>
              <w:jc w:val="both"/>
              <w:textAlignment w:val="bottom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作品</w:t>
            </w:r>
            <w:r w:rsidR="00A73B5C" w:rsidRPr="002F7238">
              <w:rPr>
                <w:rFonts w:eastAsia="標楷體"/>
                <w:color w:val="000000"/>
              </w:rPr>
              <w:t>名稱</w:t>
            </w:r>
            <w:r w:rsidRPr="002F7238">
              <w:rPr>
                <w:rFonts w:eastAsia="標楷體"/>
                <w:color w:val="000000"/>
              </w:rPr>
              <w:t>：</w:t>
            </w:r>
            <w:r w:rsidRPr="002F7238">
              <w:rPr>
                <w:rFonts w:eastAsia="標楷體"/>
                <w:color w:val="000000"/>
                <w:u w:val="single"/>
              </w:rPr>
              <w:t xml:space="preserve">                           </w:t>
            </w:r>
            <w:r w:rsidRPr="002F7238">
              <w:rPr>
                <w:rFonts w:eastAsia="標楷體"/>
                <w:color w:val="000000"/>
              </w:rPr>
              <w:t xml:space="preserve">  </w:t>
            </w:r>
          </w:p>
        </w:tc>
      </w:tr>
      <w:tr w:rsidR="001376E7" w:rsidRPr="002F7238" w14:paraId="5F7416AD" w14:textId="77777777" w:rsidTr="00A03422">
        <w:trPr>
          <w:cantSplit/>
          <w:trHeight w:val="338"/>
          <w:jc w:val="center"/>
        </w:trPr>
        <w:tc>
          <w:tcPr>
            <w:tcW w:w="9615" w:type="dxa"/>
            <w:vAlign w:val="center"/>
          </w:tcPr>
          <w:p w14:paraId="328AD230" w14:textId="77777777" w:rsidR="00843A80" w:rsidRPr="002F7238" w:rsidRDefault="001376E7" w:rsidP="00A03422">
            <w:pPr>
              <w:widowControl/>
              <w:autoSpaceDE w:val="0"/>
              <w:autoSpaceDN w:val="0"/>
              <w:spacing w:line="400" w:lineRule="exact"/>
              <w:ind w:left="-2"/>
              <w:jc w:val="both"/>
              <w:textAlignment w:val="bottom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參賽組別</w:t>
            </w:r>
            <w:r w:rsidRPr="002F7238">
              <w:rPr>
                <w:rFonts w:eastAsia="標楷體"/>
                <w:color w:val="000000"/>
              </w:rPr>
              <w:t>: □</w:t>
            </w:r>
            <w:r w:rsidRPr="002F7238">
              <w:rPr>
                <w:rFonts w:eastAsia="標楷體"/>
                <w:color w:val="000000"/>
              </w:rPr>
              <w:t>商品設計組</w:t>
            </w:r>
            <w:r w:rsidRPr="002F7238">
              <w:rPr>
                <w:rFonts w:eastAsia="標楷體"/>
                <w:color w:val="000000"/>
              </w:rPr>
              <w:t xml:space="preserve">  </w:t>
            </w:r>
          </w:p>
          <w:p w14:paraId="4B6E3F02" w14:textId="5DBC93FA" w:rsidR="001376E7" w:rsidRPr="002F7238" w:rsidRDefault="001376E7" w:rsidP="00843A80">
            <w:pPr>
              <w:widowControl/>
              <w:autoSpaceDE w:val="0"/>
              <w:autoSpaceDN w:val="0"/>
              <w:spacing w:line="400" w:lineRule="exact"/>
              <w:ind w:leftChars="499" w:left="1198"/>
              <w:jc w:val="both"/>
              <w:textAlignment w:val="bottom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□</w:t>
            </w:r>
            <w:r w:rsidRPr="002F7238">
              <w:rPr>
                <w:rFonts w:eastAsia="標楷體"/>
                <w:color w:val="000000"/>
              </w:rPr>
              <w:t>人文藝術組</w:t>
            </w:r>
            <w:r w:rsidR="00843A80" w:rsidRPr="002F7238">
              <w:rPr>
                <w:rFonts w:eastAsia="標楷體"/>
                <w:color w:val="000000"/>
              </w:rPr>
              <w:t xml:space="preserve"> </w:t>
            </w:r>
            <w:r w:rsidR="008653C5" w:rsidRPr="002F7238">
              <w:rPr>
                <w:rFonts w:ascii="Segoe UI Symbol" w:eastAsia="標楷體" w:hAnsi="Segoe UI Symbol" w:cs="Segoe UI Symbol"/>
              </w:rPr>
              <w:t>☐</w:t>
            </w:r>
            <w:r w:rsidR="008653C5" w:rsidRPr="002F7238">
              <w:rPr>
                <w:rFonts w:eastAsia="標楷體"/>
              </w:rPr>
              <w:t>學生組（需備有各級學校在學證明）</w:t>
            </w:r>
            <w:r w:rsidR="008653C5" w:rsidRPr="002F7238">
              <w:rPr>
                <w:rFonts w:eastAsia="標楷體"/>
              </w:rPr>
              <w:t xml:space="preserve"> </w:t>
            </w:r>
            <w:r w:rsidR="008653C5" w:rsidRPr="002F7238">
              <w:rPr>
                <w:rFonts w:ascii="Segoe UI Symbol" w:eastAsia="標楷體" w:hAnsi="Segoe UI Symbol" w:cs="Segoe UI Symbol"/>
              </w:rPr>
              <w:t>☐</w:t>
            </w:r>
            <w:r w:rsidR="008653C5" w:rsidRPr="002F7238">
              <w:rPr>
                <w:rFonts w:eastAsia="標楷體"/>
              </w:rPr>
              <w:t>社會組</w:t>
            </w:r>
          </w:p>
        </w:tc>
      </w:tr>
      <w:tr w:rsidR="001376E7" w:rsidRPr="002F7238" w14:paraId="4D517F96" w14:textId="77777777" w:rsidTr="00A03422">
        <w:trPr>
          <w:cantSplit/>
          <w:trHeight w:val="151"/>
          <w:jc w:val="center"/>
        </w:trPr>
        <w:tc>
          <w:tcPr>
            <w:tcW w:w="9615" w:type="dxa"/>
            <w:vAlign w:val="center"/>
          </w:tcPr>
          <w:p w14:paraId="0396DAB8" w14:textId="77777777" w:rsidR="001376E7" w:rsidRPr="002F7238" w:rsidRDefault="001376E7" w:rsidP="00A03422">
            <w:pPr>
              <w:widowControl/>
              <w:autoSpaceDE w:val="0"/>
              <w:autoSpaceDN w:val="0"/>
              <w:spacing w:line="400" w:lineRule="exact"/>
              <w:ind w:left="-2"/>
              <w:jc w:val="both"/>
              <w:textAlignment w:val="bottom"/>
              <w:rPr>
                <w:rFonts w:eastAsia="標楷體"/>
                <w:color w:val="000000"/>
                <w:spacing w:val="5"/>
              </w:rPr>
            </w:pPr>
            <w:r w:rsidRPr="002F7238">
              <w:rPr>
                <w:rFonts w:eastAsia="標楷體"/>
                <w:color w:val="000000"/>
              </w:rPr>
              <w:t>郵寄前，請逐項確認下列資料，並請在</w:t>
            </w:r>
            <w:r w:rsidRPr="002F7238">
              <w:rPr>
                <w:rFonts w:eastAsia="標楷體"/>
                <w:color w:val="000000"/>
              </w:rPr>
              <w:t>□</w:t>
            </w:r>
            <w:r w:rsidRPr="002F7238">
              <w:rPr>
                <w:rFonts w:eastAsia="標楷體"/>
                <w:color w:val="000000"/>
              </w:rPr>
              <w:t>內打「</w:t>
            </w:r>
            <w:r w:rsidRPr="002F7238">
              <w:rPr>
                <w:rFonts w:eastAsia="標楷體"/>
                <w:color w:val="000000"/>
              </w:rPr>
              <w:sym w:font="Wingdings" w:char="F0FC"/>
            </w:r>
            <w:r w:rsidRPr="002F7238">
              <w:rPr>
                <w:rFonts w:eastAsia="標楷體"/>
                <w:color w:val="000000"/>
              </w:rPr>
              <w:t>」</w:t>
            </w:r>
          </w:p>
        </w:tc>
      </w:tr>
      <w:tr w:rsidR="001376E7" w:rsidRPr="002F7238" w14:paraId="571EE3C8" w14:textId="77777777" w:rsidTr="00A03422">
        <w:trPr>
          <w:cantSplit/>
          <w:trHeight w:val="3830"/>
          <w:jc w:val="center"/>
        </w:trPr>
        <w:tc>
          <w:tcPr>
            <w:tcW w:w="9615" w:type="dxa"/>
          </w:tcPr>
          <w:p w14:paraId="4A9886EA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="-2"/>
              <w:jc w:val="both"/>
              <w:textAlignment w:val="bottom"/>
              <w:rPr>
                <w:rFonts w:eastAsia="標楷體"/>
                <w:color w:val="000000"/>
                <w:spacing w:val="10"/>
              </w:rPr>
            </w:pPr>
            <w:r w:rsidRPr="002F7238">
              <w:rPr>
                <w:rFonts w:eastAsia="標楷體"/>
                <w:color w:val="000000"/>
                <w:spacing w:val="10"/>
              </w:rPr>
              <w:t>A.</w:t>
            </w:r>
            <w:r w:rsidRPr="002F7238">
              <w:rPr>
                <w:rFonts w:eastAsia="標楷體"/>
                <w:color w:val="000000"/>
                <w:spacing w:val="10"/>
              </w:rPr>
              <w:t>報名資料</w:t>
            </w:r>
            <w:r w:rsidRPr="002F7238">
              <w:rPr>
                <w:rFonts w:eastAsia="標楷體"/>
                <w:color w:val="000000"/>
              </w:rPr>
              <w:t>：</w:t>
            </w:r>
            <w:r w:rsidRPr="002F7238">
              <w:rPr>
                <w:rFonts w:eastAsia="標楷體"/>
                <w:color w:val="000000"/>
                <w:spacing w:val="10"/>
              </w:rPr>
              <w:t>（紙本）</w:t>
            </w:r>
          </w:p>
          <w:p w14:paraId="587CAEA6" w14:textId="77777777" w:rsidR="001376E7" w:rsidRPr="002F7238" w:rsidRDefault="001376E7" w:rsidP="00A03422">
            <w:pPr>
              <w:spacing w:line="400" w:lineRule="exact"/>
              <w:ind w:leftChars="140" w:left="336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1.□</w:t>
            </w:r>
            <w:r w:rsidRPr="002F7238">
              <w:rPr>
                <w:rFonts w:eastAsia="標楷體"/>
                <w:color w:val="000000"/>
              </w:rPr>
              <w:t>附件一：【</w:t>
            </w:r>
            <w:r w:rsidRPr="002F7238">
              <w:rPr>
                <w:rFonts w:eastAsia="標楷體"/>
                <w:b/>
                <w:color w:val="000000"/>
              </w:rPr>
              <w:t>文件封面</w:t>
            </w:r>
            <w:r w:rsidRPr="002F7238">
              <w:rPr>
                <w:rFonts w:eastAsia="標楷體"/>
                <w:color w:val="000000"/>
              </w:rPr>
              <w:t>】本表單貼於郵件上。</w:t>
            </w:r>
          </w:p>
          <w:p w14:paraId="424508DF" w14:textId="77777777" w:rsidR="001376E7" w:rsidRPr="002F7238" w:rsidRDefault="001376E7" w:rsidP="00A03422">
            <w:pPr>
              <w:spacing w:line="400" w:lineRule="exact"/>
              <w:ind w:leftChars="140" w:left="336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2.□</w:t>
            </w:r>
            <w:r w:rsidRPr="002F7238">
              <w:rPr>
                <w:rFonts w:eastAsia="標楷體"/>
                <w:color w:val="000000"/>
              </w:rPr>
              <w:t>附件二：【</w:t>
            </w:r>
            <w:r w:rsidRPr="002F7238">
              <w:rPr>
                <w:rFonts w:eastAsia="標楷體"/>
                <w:b/>
                <w:color w:val="000000"/>
              </w:rPr>
              <w:t>報名表</w:t>
            </w:r>
            <w:r w:rsidRPr="002F7238">
              <w:rPr>
                <w:rFonts w:eastAsia="標楷體"/>
                <w:color w:val="000000"/>
              </w:rPr>
              <w:t>】</w:t>
            </w:r>
            <w:r w:rsidRPr="002F7238">
              <w:rPr>
                <w:rFonts w:eastAsia="標楷體"/>
                <w:color w:val="000000"/>
              </w:rPr>
              <w:t>1</w:t>
            </w:r>
            <w:r w:rsidRPr="002F7238">
              <w:rPr>
                <w:rFonts w:eastAsia="標楷體"/>
                <w:color w:val="000000"/>
              </w:rPr>
              <w:t>式</w:t>
            </w:r>
            <w:r w:rsidRPr="002F7238">
              <w:rPr>
                <w:rFonts w:eastAsia="標楷體"/>
                <w:color w:val="000000"/>
              </w:rPr>
              <w:t>7</w:t>
            </w:r>
            <w:r w:rsidRPr="002F7238">
              <w:rPr>
                <w:rFonts w:eastAsia="標楷體"/>
                <w:color w:val="000000"/>
              </w:rPr>
              <w:t>份</w:t>
            </w:r>
          </w:p>
          <w:p w14:paraId="6D72226F" w14:textId="77777777" w:rsidR="001376E7" w:rsidRPr="002F7238" w:rsidRDefault="001376E7" w:rsidP="00A03422">
            <w:pPr>
              <w:spacing w:line="400" w:lineRule="exact"/>
              <w:ind w:leftChars="140" w:left="336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3.□</w:t>
            </w:r>
            <w:r w:rsidRPr="002F7238">
              <w:rPr>
                <w:rFonts w:eastAsia="標楷體"/>
                <w:color w:val="000000"/>
              </w:rPr>
              <w:t>附件三：【</w:t>
            </w:r>
            <w:r w:rsidRPr="002F7238">
              <w:rPr>
                <w:rFonts w:eastAsia="標楷體"/>
                <w:b/>
                <w:color w:val="000000"/>
              </w:rPr>
              <w:t>作品著作權無償授權使用同意書</w:t>
            </w:r>
            <w:r w:rsidRPr="002F7238">
              <w:rPr>
                <w:rFonts w:eastAsia="標楷體"/>
                <w:color w:val="000000"/>
              </w:rPr>
              <w:t>】</w:t>
            </w:r>
            <w:r w:rsidRPr="002F7238">
              <w:rPr>
                <w:rFonts w:eastAsia="標楷體"/>
                <w:color w:val="000000"/>
              </w:rPr>
              <w:t>1</w:t>
            </w:r>
            <w:r w:rsidRPr="002F7238">
              <w:rPr>
                <w:rFonts w:eastAsia="標楷體"/>
                <w:color w:val="000000"/>
              </w:rPr>
              <w:t>式</w:t>
            </w:r>
            <w:r w:rsidRPr="002F7238">
              <w:rPr>
                <w:rFonts w:eastAsia="標楷體"/>
                <w:color w:val="000000"/>
              </w:rPr>
              <w:t>1</w:t>
            </w:r>
            <w:r w:rsidRPr="002F7238">
              <w:rPr>
                <w:rFonts w:eastAsia="標楷體"/>
                <w:color w:val="000000"/>
              </w:rPr>
              <w:t>份</w:t>
            </w:r>
          </w:p>
          <w:p w14:paraId="4E9FEAD8" w14:textId="77777777" w:rsidR="001376E7" w:rsidRPr="002F7238" w:rsidRDefault="001376E7" w:rsidP="00A03422">
            <w:pPr>
              <w:spacing w:line="400" w:lineRule="exact"/>
              <w:ind w:leftChars="140" w:left="336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4.□</w:t>
            </w:r>
            <w:r w:rsidRPr="002F7238">
              <w:rPr>
                <w:rFonts w:eastAsia="標楷體"/>
                <w:color w:val="000000"/>
              </w:rPr>
              <w:t>附件四：【</w:t>
            </w:r>
            <w:r w:rsidRPr="002F7238">
              <w:rPr>
                <w:rFonts w:eastAsia="標楷體"/>
                <w:b/>
                <w:color w:val="000000"/>
              </w:rPr>
              <w:t>作品設計理念說明</w:t>
            </w:r>
            <w:r w:rsidRPr="002F7238">
              <w:rPr>
                <w:rFonts w:eastAsia="標楷體"/>
                <w:color w:val="000000"/>
              </w:rPr>
              <w:t>】</w:t>
            </w:r>
            <w:r w:rsidRPr="002F7238">
              <w:rPr>
                <w:rFonts w:eastAsia="標楷體"/>
                <w:color w:val="000000"/>
              </w:rPr>
              <w:t>1</w:t>
            </w:r>
            <w:r w:rsidRPr="002F7238">
              <w:rPr>
                <w:rFonts w:eastAsia="標楷體"/>
                <w:color w:val="000000"/>
              </w:rPr>
              <w:t>式</w:t>
            </w:r>
            <w:r w:rsidRPr="002F7238">
              <w:rPr>
                <w:rFonts w:eastAsia="標楷體"/>
                <w:color w:val="000000"/>
              </w:rPr>
              <w:t>7</w:t>
            </w:r>
            <w:r w:rsidRPr="002F7238">
              <w:rPr>
                <w:rFonts w:eastAsia="標楷體"/>
                <w:color w:val="000000"/>
              </w:rPr>
              <w:t>份</w:t>
            </w:r>
          </w:p>
          <w:p w14:paraId="6801374F" w14:textId="77777777" w:rsidR="001376E7" w:rsidRPr="002F7238" w:rsidRDefault="001376E7" w:rsidP="00A03422">
            <w:pPr>
              <w:spacing w:line="400" w:lineRule="exact"/>
              <w:ind w:leftChars="140" w:left="336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5.□</w:t>
            </w:r>
            <w:r w:rsidRPr="002F7238">
              <w:rPr>
                <w:rFonts w:eastAsia="標楷體"/>
                <w:color w:val="000000"/>
              </w:rPr>
              <w:t>附件五：【</w:t>
            </w:r>
            <w:r w:rsidRPr="002F7238">
              <w:rPr>
                <w:rFonts w:eastAsia="標楷體"/>
                <w:b/>
                <w:color w:val="000000"/>
              </w:rPr>
              <w:t>個人資料搜集、處理及利用同意書</w:t>
            </w:r>
            <w:r w:rsidRPr="002F7238">
              <w:rPr>
                <w:rFonts w:eastAsia="標楷體"/>
                <w:color w:val="000000"/>
              </w:rPr>
              <w:t>】</w:t>
            </w:r>
            <w:r w:rsidRPr="002F7238">
              <w:rPr>
                <w:rFonts w:eastAsia="標楷體"/>
                <w:color w:val="000000"/>
              </w:rPr>
              <w:t>1</w:t>
            </w:r>
            <w:r w:rsidRPr="002F7238">
              <w:rPr>
                <w:rFonts w:eastAsia="標楷體"/>
                <w:color w:val="000000"/>
              </w:rPr>
              <w:t>式</w:t>
            </w:r>
            <w:r w:rsidRPr="002F7238">
              <w:rPr>
                <w:rFonts w:eastAsia="標楷體"/>
                <w:color w:val="000000"/>
              </w:rPr>
              <w:t>1</w:t>
            </w:r>
            <w:r w:rsidRPr="002F7238">
              <w:rPr>
                <w:rFonts w:eastAsia="標楷體"/>
                <w:color w:val="000000"/>
              </w:rPr>
              <w:t>份</w:t>
            </w:r>
            <w:r w:rsidRPr="002F7238">
              <w:rPr>
                <w:rFonts w:eastAsia="標楷體"/>
                <w:color w:val="000000"/>
              </w:rPr>
              <w:t xml:space="preserve"> </w:t>
            </w:r>
          </w:p>
          <w:p w14:paraId="11B3BF8C" w14:textId="77777777" w:rsidR="001376E7" w:rsidRPr="002F7238" w:rsidRDefault="001376E7" w:rsidP="00A03422">
            <w:pPr>
              <w:spacing w:line="400" w:lineRule="exact"/>
              <w:ind w:leftChars="0" w:left="0"/>
              <w:rPr>
                <w:rFonts w:eastAsia="標楷體"/>
                <w:color w:val="000000"/>
                <w:spacing w:val="10"/>
              </w:rPr>
            </w:pPr>
            <w:r w:rsidRPr="002F7238">
              <w:rPr>
                <w:rFonts w:eastAsia="標楷體"/>
                <w:color w:val="000000"/>
                <w:spacing w:val="10"/>
              </w:rPr>
              <w:t>B.</w:t>
            </w:r>
            <w:r w:rsidRPr="002F7238">
              <w:rPr>
                <w:rFonts w:eastAsia="標楷體"/>
                <w:color w:val="000000"/>
              </w:rPr>
              <w:t xml:space="preserve"> </w:t>
            </w:r>
            <w:r w:rsidRPr="002F7238">
              <w:rPr>
                <w:rFonts w:eastAsia="標楷體"/>
                <w:color w:val="000000"/>
              </w:rPr>
              <w:t>作品：</w:t>
            </w:r>
            <w:r w:rsidRPr="002F7238">
              <w:rPr>
                <w:rFonts w:eastAsia="標楷體"/>
                <w:color w:val="000000"/>
                <w:spacing w:val="10"/>
              </w:rPr>
              <w:t>商品設計組</w:t>
            </w:r>
            <w:r w:rsidRPr="002F7238">
              <w:rPr>
                <w:rFonts w:eastAsia="標楷體"/>
                <w:color w:val="000000"/>
                <w:spacing w:val="10"/>
              </w:rPr>
              <w:t>/</w:t>
            </w:r>
            <w:r w:rsidRPr="002F7238">
              <w:rPr>
                <w:rFonts w:eastAsia="標楷體"/>
                <w:color w:val="000000"/>
                <w:spacing w:val="10"/>
              </w:rPr>
              <w:t>人文藝術組</w:t>
            </w:r>
          </w:p>
          <w:p w14:paraId="37C81C47" w14:textId="2685CFA3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140" w:left="336" w:firstLine="2"/>
              <w:jc w:val="both"/>
              <w:textAlignment w:val="bottom"/>
              <w:rPr>
                <w:rFonts w:eastAsia="標楷體"/>
                <w:bCs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□</w:t>
            </w:r>
            <w:r w:rsidRPr="002F7238">
              <w:rPr>
                <w:rFonts w:eastAsia="標楷體"/>
                <w:color w:val="000000"/>
              </w:rPr>
              <w:t>附件六：【</w:t>
            </w:r>
            <w:r w:rsidRPr="002F7238">
              <w:rPr>
                <w:rFonts w:eastAsia="標楷體"/>
                <w:b/>
                <w:color w:val="000000"/>
              </w:rPr>
              <w:t>作品設計圖</w:t>
            </w:r>
            <w:r w:rsidRPr="002F7238">
              <w:rPr>
                <w:rFonts w:eastAsia="標楷體"/>
                <w:color w:val="000000"/>
              </w:rPr>
              <w:t>】</w:t>
            </w:r>
            <w:r w:rsidRPr="002F7238">
              <w:rPr>
                <w:rFonts w:eastAsia="標楷體"/>
                <w:bCs/>
                <w:color w:val="000000"/>
              </w:rPr>
              <w:t>1</w:t>
            </w:r>
            <w:r w:rsidRPr="002F7238">
              <w:rPr>
                <w:rFonts w:eastAsia="標楷體"/>
                <w:bCs/>
                <w:color w:val="000000"/>
              </w:rPr>
              <w:t>式</w:t>
            </w:r>
            <w:r w:rsidRPr="002F7238">
              <w:rPr>
                <w:rFonts w:eastAsia="標楷體"/>
                <w:bCs/>
                <w:color w:val="000000"/>
              </w:rPr>
              <w:t>7</w:t>
            </w:r>
            <w:r w:rsidRPr="002F7238">
              <w:rPr>
                <w:rFonts w:eastAsia="標楷體"/>
                <w:bCs/>
                <w:color w:val="000000"/>
              </w:rPr>
              <w:t>份</w:t>
            </w:r>
          </w:p>
          <w:p w14:paraId="12F18F09" w14:textId="7279CC6C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140" w:left="336" w:firstLine="2"/>
              <w:jc w:val="both"/>
              <w:textAlignment w:val="bottom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□</w:t>
            </w:r>
            <w:r w:rsidRPr="002F7238">
              <w:rPr>
                <w:rFonts w:eastAsia="標楷體"/>
                <w:color w:val="000000"/>
              </w:rPr>
              <w:t>【</w:t>
            </w:r>
            <w:r w:rsidRPr="002F7238">
              <w:rPr>
                <w:rFonts w:eastAsia="標楷體"/>
                <w:b/>
                <w:color w:val="000000"/>
              </w:rPr>
              <w:t>作品</w:t>
            </w:r>
            <w:r w:rsidRPr="002F7238">
              <w:rPr>
                <w:rFonts w:eastAsia="標楷體"/>
                <w:color w:val="000000"/>
              </w:rPr>
              <w:t>】</w:t>
            </w:r>
          </w:p>
          <w:p w14:paraId="45A44E0F" w14:textId="7096CBC5" w:rsidR="00843A80" w:rsidRPr="002F7238" w:rsidRDefault="00843A80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140" w:left="336" w:firstLine="2"/>
              <w:jc w:val="both"/>
              <w:textAlignment w:val="bottom"/>
              <w:rPr>
                <w:rFonts w:eastAsia="標楷體"/>
                <w:bCs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□</w:t>
            </w:r>
            <w:r w:rsidRPr="002F7238">
              <w:rPr>
                <w:rFonts w:eastAsia="標楷體"/>
                <w:color w:val="000000"/>
              </w:rPr>
              <w:t>附件七：【</w:t>
            </w:r>
            <w:r w:rsidRPr="002F7238">
              <w:rPr>
                <w:rFonts w:eastAsia="標楷體"/>
                <w:b/>
                <w:color w:val="000000"/>
              </w:rPr>
              <w:t>人文藝術組作品</w:t>
            </w:r>
            <w:r w:rsidRPr="002F7238">
              <w:rPr>
                <w:rFonts w:eastAsia="標楷體"/>
                <w:color w:val="000000"/>
              </w:rPr>
              <w:t>】</w:t>
            </w:r>
            <w:r w:rsidRPr="002F7238">
              <w:rPr>
                <w:rFonts w:eastAsia="標楷體"/>
                <w:bCs/>
                <w:color w:val="000000"/>
              </w:rPr>
              <w:t>1</w:t>
            </w:r>
            <w:r w:rsidRPr="002F7238">
              <w:rPr>
                <w:rFonts w:eastAsia="標楷體"/>
                <w:bCs/>
                <w:color w:val="000000"/>
              </w:rPr>
              <w:t>式</w:t>
            </w:r>
            <w:r w:rsidRPr="002F7238">
              <w:rPr>
                <w:rFonts w:eastAsia="標楷體"/>
                <w:bCs/>
                <w:color w:val="000000"/>
              </w:rPr>
              <w:t>7</w:t>
            </w:r>
            <w:r w:rsidRPr="002F7238">
              <w:rPr>
                <w:rFonts w:eastAsia="標楷體"/>
                <w:bCs/>
                <w:color w:val="000000"/>
              </w:rPr>
              <w:t>份</w:t>
            </w:r>
          </w:p>
          <w:p w14:paraId="58090B6F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="-2"/>
              <w:jc w:val="both"/>
              <w:textAlignment w:val="bottom"/>
              <w:rPr>
                <w:rFonts w:eastAsia="標楷體"/>
                <w:color w:val="000000"/>
                <w:spacing w:val="10"/>
              </w:rPr>
            </w:pPr>
            <w:r w:rsidRPr="002F7238">
              <w:rPr>
                <w:rFonts w:eastAsia="標楷體"/>
                <w:color w:val="000000"/>
                <w:spacing w:val="10"/>
              </w:rPr>
              <w:t>C.</w:t>
            </w:r>
            <w:r w:rsidRPr="002F7238">
              <w:rPr>
                <w:rFonts w:eastAsia="標楷體"/>
                <w:color w:val="000000"/>
              </w:rPr>
              <w:t xml:space="preserve"> </w:t>
            </w:r>
            <w:r w:rsidRPr="002F7238">
              <w:rPr>
                <w:rFonts w:eastAsia="標楷體"/>
                <w:color w:val="000000"/>
              </w:rPr>
              <w:t>光碟片：（電子檔）</w:t>
            </w:r>
          </w:p>
          <w:p w14:paraId="6E087FE2" w14:textId="77777777" w:rsidR="001376E7" w:rsidRPr="002F7238" w:rsidRDefault="001376E7" w:rsidP="00A03422">
            <w:pPr>
              <w:widowControl/>
              <w:autoSpaceDE w:val="0"/>
              <w:autoSpaceDN w:val="0"/>
              <w:spacing w:line="400" w:lineRule="exact"/>
              <w:ind w:leftChars="123" w:left="295" w:firstLineChars="13" w:firstLine="31"/>
              <w:jc w:val="both"/>
              <w:textAlignment w:val="bottom"/>
              <w:rPr>
                <w:rFonts w:eastAsia="標楷體"/>
                <w:color w:val="000000"/>
                <w:spacing w:val="10"/>
              </w:rPr>
            </w:pPr>
            <w:r w:rsidRPr="002F7238">
              <w:rPr>
                <w:rFonts w:eastAsia="標楷體"/>
                <w:color w:val="000000"/>
              </w:rPr>
              <w:t>□</w:t>
            </w:r>
            <w:r w:rsidRPr="002F7238">
              <w:rPr>
                <w:rFonts w:eastAsia="標楷體"/>
                <w:b/>
                <w:color w:val="000000"/>
              </w:rPr>
              <w:t>光碟片</w:t>
            </w:r>
            <w:r w:rsidRPr="002F7238">
              <w:rPr>
                <w:rStyle w:val="postbody1"/>
                <w:rFonts w:eastAsia="標楷體"/>
                <w:color w:val="000000"/>
                <w:sz w:val="24"/>
              </w:rPr>
              <w:t>（原始檔、</w:t>
            </w:r>
            <w:r w:rsidRPr="002F7238">
              <w:rPr>
                <w:rStyle w:val="postbody1"/>
                <w:rFonts w:eastAsia="標楷體"/>
                <w:color w:val="000000"/>
                <w:sz w:val="24"/>
              </w:rPr>
              <w:t>pdf</w:t>
            </w:r>
            <w:r w:rsidRPr="002F7238">
              <w:rPr>
                <w:rStyle w:val="postbody1"/>
                <w:rFonts w:eastAsia="標楷體"/>
                <w:color w:val="000000"/>
                <w:sz w:val="24"/>
              </w:rPr>
              <w:t>檔及所有文件資料燒於光碟內）</w:t>
            </w:r>
          </w:p>
        </w:tc>
      </w:tr>
      <w:tr w:rsidR="001376E7" w:rsidRPr="002F7238" w14:paraId="5DDF59AA" w14:textId="77777777" w:rsidTr="00A03422">
        <w:trPr>
          <w:cantSplit/>
          <w:trHeight w:val="2870"/>
          <w:jc w:val="center"/>
        </w:trPr>
        <w:tc>
          <w:tcPr>
            <w:tcW w:w="9615" w:type="dxa"/>
            <w:tcBorders>
              <w:bottom w:val="single" w:sz="12" w:space="0" w:color="auto"/>
            </w:tcBorders>
          </w:tcPr>
          <w:p w14:paraId="57155209" w14:textId="77777777" w:rsidR="001376E7" w:rsidRPr="002F7238" w:rsidRDefault="001376E7" w:rsidP="00A03422">
            <w:pPr>
              <w:widowControl/>
              <w:autoSpaceDE w:val="0"/>
              <w:autoSpaceDN w:val="0"/>
              <w:spacing w:line="400" w:lineRule="exact"/>
              <w:ind w:left="-2"/>
              <w:jc w:val="both"/>
              <w:textAlignment w:val="bottom"/>
              <w:rPr>
                <w:rFonts w:eastAsia="標楷體"/>
                <w:color w:val="000000"/>
                <w:spacing w:val="5"/>
              </w:rPr>
            </w:pPr>
            <w:r w:rsidRPr="002F7238">
              <w:rPr>
                <w:rFonts w:eastAsia="標楷體"/>
                <w:bCs/>
                <w:color w:val="000000"/>
                <w:spacing w:val="5"/>
              </w:rPr>
              <w:t>書面資料檢核</w:t>
            </w:r>
            <w:r w:rsidRPr="002F7238">
              <w:rPr>
                <w:rFonts w:eastAsia="標楷體"/>
                <w:color w:val="000000"/>
                <w:spacing w:val="5"/>
              </w:rPr>
              <w:t>（以下由</w:t>
            </w:r>
            <w:r w:rsidRPr="002F7238">
              <w:rPr>
                <w:rFonts w:eastAsia="標楷體"/>
                <w:color w:val="000000"/>
              </w:rPr>
              <w:t>執行單位</w:t>
            </w:r>
            <w:r w:rsidRPr="002F7238">
              <w:rPr>
                <w:rFonts w:eastAsia="標楷體"/>
                <w:color w:val="000000"/>
                <w:spacing w:val="5"/>
              </w:rPr>
              <w:t>填寫）</w:t>
            </w:r>
          </w:p>
          <w:p w14:paraId="67F91010" w14:textId="77777777" w:rsidR="001376E7" w:rsidRPr="002F7238" w:rsidRDefault="001376E7" w:rsidP="00A03422">
            <w:pPr>
              <w:pStyle w:val="af0"/>
              <w:widowControl/>
              <w:numPr>
                <w:ilvl w:val="0"/>
                <w:numId w:val="37"/>
              </w:numPr>
              <w:autoSpaceDE w:val="0"/>
              <w:autoSpaceDN w:val="0"/>
              <w:spacing w:line="400" w:lineRule="exact"/>
              <w:ind w:leftChars="0"/>
              <w:jc w:val="both"/>
              <w:textAlignment w:val="bottom"/>
              <w:rPr>
                <w:rFonts w:eastAsia="標楷體"/>
                <w:color w:val="000000"/>
                <w:spacing w:val="5"/>
              </w:rPr>
            </w:pPr>
            <w:r w:rsidRPr="002F7238">
              <w:rPr>
                <w:rFonts w:eastAsia="標楷體"/>
                <w:color w:val="000000"/>
              </w:rPr>
              <w:t>□</w:t>
            </w:r>
            <w:r w:rsidRPr="002F7238">
              <w:rPr>
                <w:rFonts w:eastAsia="標楷體"/>
                <w:b/>
                <w:color w:val="000000"/>
              </w:rPr>
              <w:t>報名表</w:t>
            </w:r>
            <w:r w:rsidRPr="002F7238">
              <w:rPr>
                <w:rFonts w:eastAsia="標楷體"/>
                <w:color w:val="000000"/>
              </w:rPr>
              <w:t xml:space="preserve">        □ </w:t>
            </w:r>
            <w:r w:rsidRPr="002F7238">
              <w:rPr>
                <w:rFonts w:eastAsia="標楷體"/>
                <w:color w:val="000000"/>
              </w:rPr>
              <w:t>缺</w:t>
            </w:r>
            <w:r w:rsidRPr="002F7238">
              <w:rPr>
                <w:rFonts w:eastAsia="標楷體"/>
                <w:color w:val="000000"/>
              </w:rPr>
              <w:t xml:space="preserve"> </w:t>
            </w:r>
            <w:r w:rsidRPr="002F7238">
              <w:rPr>
                <w:rFonts w:eastAsia="標楷體"/>
                <w:color w:val="000000"/>
              </w:rPr>
              <w:t>待補正</w:t>
            </w:r>
          </w:p>
          <w:p w14:paraId="58EA2C20" w14:textId="77777777" w:rsidR="001376E7" w:rsidRPr="002F7238" w:rsidRDefault="001376E7" w:rsidP="00A03422">
            <w:pPr>
              <w:pStyle w:val="af0"/>
              <w:numPr>
                <w:ilvl w:val="0"/>
                <w:numId w:val="37"/>
              </w:numPr>
              <w:spacing w:line="400" w:lineRule="exact"/>
              <w:ind w:leftChars="0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□</w:t>
            </w:r>
            <w:r w:rsidRPr="002F7238">
              <w:rPr>
                <w:rFonts w:eastAsia="標楷體"/>
                <w:b/>
                <w:color w:val="000000"/>
              </w:rPr>
              <w:t>作品著作權無償授權使用同意書</w:t>
            </w:r>
            <w:r w:rsidRPr="002F7238">
              <w:rPr>
                <w:rFonts w:eastAsia="標楷體"/>
                <w:color w:val="000000"/>
              </w:rPr>
              <w:t xml:space="preserve">  □ </w:t>
            </w:r>
            <w:r w:rsidRPr="002F7238">
              <w:rPr>
                <w:rFonts w:eastAsia="標楷體"/>
                <w:color w:val="000000"/>
              </w:rPr>
              <w:t>缺</w:t>
            </w:r>
            <w:r w:rsidRPr="002F7238">
              <w:rPr>
                <w:rFonts w:eastAsia="標楷體"/>
                <w:color w:val="000000"/>
              </w:rPr>
              <w:t xml:space="preserve"> </w:t>
            </w:r>
            <w:r w:rsidRPr="002F7238">
              <w:rPr>
                <w:rFonts w:eastAsia="標楷體"/>
                <w:color w:val="000000"/>
              </w:rPr>
              <w:t>待補正</w:t>
            </w:r>
          </w:p>
          <w:p w14:paraId="2AAB9A33" w14:textId="77777777" w:rsidR="001376E7" w:rsidRPr="002F7238" w:rsidRDefault="001376E7" w:rsidP="00A03422">
            <w:pPr>
              <w:pStyle w:val="af0"/>
              <w:widowControl/>
              <w:numPr>
                <w:ilvl w:val="0"/>
                <w:numId w:val="37"/>
              </w:numPr>
              <w:tabs>
                <w:tab w:val="left" w:pos="823"/>
              </w:tabs>
              <w:autoSpaceDE w:val="0"/>
              <w:autoSpaceDN w:val="0"/>
              <w:spacing w:line="400" w:lineRule="exact"/>
              <w:ind w:leftChars="0"/>
              <w:jc w:val="both"/>
              <w:textAlignment w:val="bottom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□</w:t>
            </w:r>
            <w:r w:rsidRPr="002F7238">
              <w:rPr>
                <w:rFonts w:eastAsia="標楷體"/>
                <w:b/>
                <w:color w:val="000000"/>
              </w:rPr>
              <w:t>作品設計理念說明</w:t>
            </w:r>
            <w:r w:rsidRPr="002F7238">
              <w:rPr>
                <w:rFonts w:eastAsia="標楷體"/>
                <w:color w:val="000000"/>
              </w:rPr>
              <w:t xml:space="preserve">  □ </w:t>
            </w:r>
            <w:r w:rsidRPr="002F7238">
              <w:rPr>
                <w:rFonts w:eastAsia="標楷體"/>
                <w:color w:val="000000"/>
              </w:rPr>
              <w:t>缺</w:t>
            </w:r>
            <w:r w:rsidRPr="002F7238">
              <w:rPr>
                <w:rFonts w:eastAsia="標楷體"/>
                <w:color w:val="000000"/>
              </w:rPr>
              <w:t xml:space="preserve"> </w:t>
            </w:r>
            <w:r w:rsidRPr="002F7238">
              <w:rPr>
                <w:rFonts w:eastAsia="標楷體"/>
                <w:color w:val="000000"/>
              </w:rPr>
              <w:t>待補正</w:t>
            </w:r>
          </w:p>
          <w:p w14:paraId="14475073" w14:textId="77777777" w:rsidR="001376E7" w:rsidRPr="002F7238" w:rsidRDefault="001376E7" w:rsidP="00A03422">
            <w:pPr>
              <w:pStyle w:val="af0"/>
              <w:widowControl/>
              <w:numPr>
                <w:ilvl w:val="0"/>
                <w:numId w:val="37"/>
              </w:numPr>
              <w:tabs>
                <w:tab w:val="left" w:pos="823"/>
              </w:tabs>
              <w:autoSpaceDE w:val="0"/>
              <w:autoSpaceDN w:val="0"/>
              <w:spacing w:line="400" w:lineRule="exact"/>
              <w:ind w:leftChars="0"/>
              <w:jc w:val="both"/>
              <w:textAlignment w:val="bottom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□</w:t>
            </w:r>
            <w:r w:rsidRPr="002F7238">
              <w:rPr>
                <w:rFonts w:eastAsia="標楷體"/>
                <w:b/>
                <w:color w:val="000000"/>
              </w:rPr>
              <w:t>個人資料搜集、處理及利用同意書</w:t>
            </w:r>
            <w:r w:rsidRPr="002F7238">
              <w:rPr>
                <w:rFonts w:eastAsia="標楷體"/>
                <w:color w:val="000000"/>
              </w:rPr>
              <w:t xml:space="preserve">  □ </w:t>
            </w:r>
            <w:r w:rsidRPr="002F7238">
              <w:rPr>
                <w:rFonts w:eastAsia="標楷體"/>
                <w:color w:val="000000"/>
              </w:rPr>
              <w:t>缺</w:t>
            </w:r>
            <w:r w:rsidRPr="002F7238">
              <w:rPr>
                <w:rFonts w:eastAsia="標楷體"/>
                <w:color w:val="000000"/>
              </w:rPr>
              <w:t xml:space="preserve"> </w:t>
            </w:r>
            <w:r w:rsidRPr="002F7238">
              <w:rPr>
                <w:rFonts w:eastAsia="標楷體"/>
                <w:color w:val="000000"/>
              </w:rPr>
              <w:t>待補正</w:t>
            </w:r>
          </w:p>
          <w:p w14:paraId="0EE60EEB" w14:textId="77777777" w:rsidR="001376E7" w:rsidRPr="002F7238" w:rsidRDefault="001376E7" w:rsidP="00A03422">
            <w:pPr>
              <w:pStyle w:val="af0"/>
              <w:widowControl/>
              <w:numPr>
                <w:ilvl w:val="0"/>
                <w:numId w:val="37"/>
              </w:numPr>
              <w:tabs>
                <w:tab w:val="left" w:pos="823"/>
              </w:tabs>
              <w:autoSpaceDE w:val="0"/>
              <w:autoSpaceDN w:val="0"/>
              <w:spacing w:line="400" w:lineRule="exact"/>
              <w:ind w:leftChars="0"/>
              <w:jc w:val="both"/>
              <w:textAlignment w:val="bottom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□</w:t>
            </w:r>
            <w:r w:rsidRPr="002F7238">
              <w:rPr>
                <w:rFonts w:eastAsia="標楷體"/>
                <w:b/>
                <w:color w:val="000000"/>
              </w:rPr>
              <w:t>作品設計圖</w:t>
            </w:r>
            <w:r w:rsidRPr="002F7238">
              <w:rPr>
                <w:rFonts w:eastAsia="標楷體"/>
                <w:color w:val="000000"/>
              </w:rPr>
              <w:t xml:space="preserve">  □ </w:t>
            </w:r>
            <w:r w:rsidRPr="002F7238">
              <w:rPr>
                <w:rFonts w:eastAsia="標楷體"/>
                <w:color w:val="000000"/>
              </w:rPr>
              <w:t>缺</w:t>
            </w:r>
            <w:r w:rsidRPr="002F7238">
              <w:rPr>
                <w:rFonts w:eastAsia="標楷體"/>
                <w:color w:val="000000"/>
              </w:rPr>
              <w:t xml:space="preserve"> </w:t>
            </w:r>
            <w:r w:rsidRPr="002F7238">
              <w:rPr>
                <w:rFonts w:eastAsia="標楷體"/>
                <w:color w:val="000000"/>
              </w:rPr>
              <w:t>待補正</w:t>
            </w:r>
          </w:p>
          <w:p w14:paraId="2AD6F742" w14:textId="77777777" w:rsidR="001376E7" w:rsidRPr="002F7238" w:rsidRDefault="001376E7" w:rsidP="00A03422">
            <w:pPr>
              <w:pStyle w:val="af0"/>
              <w:widowControl/>
              <w:numPr>
                <w:ilvl w:val="0"/>
                <w:numId w:val="37"/>
              </w:numPr>
              <w:tabs>
                <w:tab w:val="left" w:pos="823"/>
              </w:tabs>
              <w:autoSpaceDE w:val="0"/>
              <w:autoSpaceDN w:val="0"/>
              <w:spacing w:line="400" w:lineRule="exact"/>
              <w:ind w:leftChars="0"/>
              <w:jc w:val="both"/>
              <w:textAlignment w:val="bottom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□</w:t>
            </w:r>
            <w:r w:rsidRPr="002F7238">
              <w:rPr>
                <w:rFonts w:eastAsia="標楷體"/>
                <w:b/>
                <w:color w:val="000000"/>
              </w:rPr>
              <w:t>作品</w:t>
            </w:r>
            <w:r w:rsidRPr="002F7238">
              <w:rPr>
                <w:rFonts w:eastAsia="標楷體"/>
                <w:color w:val="000000"/>
              </w:rPr>
              <w:t xml:space="preserve">  □ </w:t>
            </w:r>
            <w:r w:rsidRPr="002F7238">
              <w:rPr>
                <w:rFonts w:eastAsia="標楷體"/>
                <w:color w:val="000000"/>
              </w:rPr>
              <w:t>缺</w:t>
            </w:r>
            <w:r w:rsidRPr="002F7238">
              <w:rPr>
                <w:rFonts w:eastAsia="標楷體"/>
                <w:color w:val="000000"/>
              </w:rPr>
              <w:t xml:space="preserve"> </w:t>
            </w:r>
            <w:r w:rsidRPr="002F7238">
              <w:rPr>
                <w:rFonts w:eastAsia="標楷體"/>
                <w:color w:val="000000"/>
              </w:rPr>
              <w:t>待補正</w:t>
            </w:r>
          </w:p>
          <w:p w14:paraId="13D86710" w14:textId="77777777" w:rsidR="001376E7" w:rsidRPr="002F7238" w:rsidRDefault="001376E7" w:rsidP="00A03422">
            <w:pPr>
              <w:pStyle w:val="af0"/>
              <w:numPr>
                <w:ilvl w:val="0"/>
                <w:numId w:val="37"/>
              </w:numPr>
              <w:autoSpaceDE w:val="0"/>
              <w:autoSpaceDN w:val="0"/>
              <w:spacing w:line="400" w:lineRule="exact"/>
              <w:ind w:leftChars="0"/>
              <w:jc w:val="both"/>
              <w:textAlignment w:val="bottom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□</w:t>
            </w:r>
            <w:r w:rsidRPr="002F7238">
              <w:rPr>
                <w:rFonts w:eastAsia="標楷體"/>
                <w:b/>
                <w:color w:val="000000"/>
              </w:rPr>
              <w:t>光碟片</w:t>
            </w:r>
            <w:r w:rsidRPr="002F7238">
              <w:rPr>
                <w:rFonts w:eastAsia="標楷體"/>
                <w:color w:val="000000"/>
              </w:rPr>
              <w:t xml:space="preserve">  □ </w:t>
            </w:r>
            <w:r w:rsidRPr="002F7238">
              <w:rPr>
                <w:rFonts w:eastAsia="標楷體"/>
                <w:color w:val="000000"/>
              </w:rPr>
              <w:t>缺</w:t>
            </w:r>
            <w:r w:rsidRPr="002F7238">
              <w:rPr>
                <w:rFonts w:eastAsia="標楷體"/>
                <w:color w:val="000000"/>
              </w:rPr>
              <w:t xml:space="preserve"> </w:t>
            </w:r>
            <w:r w:rsidRPr="002F7238">
              <w:rPr>
                <w:rFonts w:eastAsia="標楷體"/>
                <w:color w:val="000000"/>
              </w:rPr>
              <w:t>待補正</w:t>
            </w:r>
          </w:p>
          <w:p w14:paraId="2A679FA1" w14:textId="77777777" w:rsidR="001376E7" w:rsidRPr="002F7238" w:rsidRDefault="001376E7" w:rsidP="00A03422">
            <w:pPr>
              <w:autoSpaceDE w:val="0"/>
              <w:autoSpaceDN w:val="0"/>
              <w:spacing w:line="400" w:lineRule="exact"/>
              <w:ind w:leftChars="0" w:left="0"/>
              <w:jc w:val="both"/>
              <w:textAlignment w:val="bottom"/>
              <w:rPr>
                <w:rFonts w:eastAsia="標楷體"/>
                <w:color w:val="000000"/>
              </w:rPr>
            </w:pPr>
          </w:p>
          <w:p w14:paraId="6463A5DF" w14:textId="77777777" w:rsidR="001376E7" w:rsidRPr="002F7238" w:rsidRDefault="001376E7" w:rsidP="00A03422">
            <w:pPr>
              <w:autoSpaceDE w:val="0"/>
              <w:autoSpaceDN w:val="0"/>
              <w:spacing w:line="400" w:lineRule="exact"/>
              <w:ind w:leftChars="0" w:left="0"/>
              <w:jc w:val="both"/>
              <w:textAlignment w:val="bottom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審核日期：</w:t>
            </w:r>
            <w:r w:rsidRPr="002F7238">
              <w:rPr>
                <w:rFonts w:eastAsia="標楷體"/>
                <w:color w:val="000000"/>
              </w:rPr>
              <w:t xml:space="preserve"> 2020</w:t>
            </w:r>
            <w:r w:rsidRPr="002F7238">
              <w:rPr>
                <w:rFonts w:eastAsia="標楷體"/>
                <w:color w:val="000000"/>
              </w:rPr>
              <w:t>年</w:t>
            </w:r>
            <w:r w:rsidRPr="002F7238">
              <w:rPr>
                <w:rFonts w:eastAsia="標楷體"/>
                <w:color w:val="000000"/>
              </w:rPr>
              <w:t xml:space="preserve">     </w:t>
            </w:r>
            <w:r w:rsidRPr="002F7238">
              <w:rPr>
                <w:rFonts w:eastAsia="標楷體"/>
                <w:color w:val="000000"/>
              </w:rPr>
              <w:t>月</w:t>
            </w:r>
            <w:r w:rsidRPr="002F7238">
              <w:rPr>
                <w:rFonts w:eastAsia="標楷體"/>
                <w:color w:val="000000"/>
              </w:rPr>
              <w:t xml:space="preserve">     </w:t>
            </w:r>
            <w:r w:rsidRPr="002F7238">
              <w:rPr>
                <w:rFonts w:eastAsia="標楷體"/>
                <w:color w:val="000000"/>
              </w:rPr>
              <w:t>日</w:t>
            </w:r>
            <w:r w:rsidRPr="002F7238">
              <w:rPr>
                <w:rFonts w:eastAsia="標楷體"/>
                <w:color w:val="000000"/>
              </w:rPr>
              <w:t xml:space="preserve">       </w:t>
            </w:r>
            <w:r w:rsidRPr="002F7238">
              <w:rPr>
                <w:rFonts w:eastAsia="標楷體"/>
                <w:bCs/>
                <w:color w:val="000000"/>
              </w:rPr>
              <w:t>評選作業執行單位承辦人簽章：</w:t>
            </w:r>
          </w:p>
        </w:tc>
      </w:tr>
    </w:tbl>
    <w:p w14:paraId="5C7FC00C" w14:textId="2AEDDAE5" w:rsidR="001376E7" w:rsidRPr="002F7238" w:rsidRDefault="001376E7" w:rsidP="001376E7">
      <w:pPr>
        <w:widowControl/>
        <w:ind w:leftChars="0" w:left="0"/>
        <w:rPr>
          <w:rFonts w:eastAsia="標楷體"/>
          <w:b/>
          <w:color w:val="000000"/>
        </w:rPr>
      </w:pPr>
      <w:r w:rsidRPr="002F7238">
        <w:rPr>
          <w:rFonts w:eastAsia="標楷體"/>
          <w:color w:val="000000"/>
        </w:rPr>
        <w:br w:type="page"/>
      </w:r>
      <w:r w:rsidRPr="002F7238">
        <w:rPr>
          <w:rFonts w:eastAsia="標楷體"/>
          <w:b/>
          <w:noProof/>
          <w:color w:val="000000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77C995F" wp14:editId="0214C19C">
                <wp:simplePos x="0" y="0"/>
                <wp:positionH relativeFrom="column">
                  <wp:posOffset>5055870</wp:posOffset>
                </wp:positionH>
                <wp:positionV relativeFrom="paragraph">
                  <wp:posOffset>-278130</wp:posOffset>
                </wp:positionV>
                <wp:extent cx="958850" cy="472440"/>
                <wp:effectExtent l="0" t="0" r="12700" b="2286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8850" cy="47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44D64C" w14:textId="77777777" w:rsidR="001376E7" w:rsidRPr="00090B30" w:rsidRDefault="001376E7" w:rsidP="001376E7">
                            <w:pPr>
                              <w:ind w:left="-2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090B3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編號(免填</w:t>
                            </w:r>
                            <w:r w:rsidRPr="00090B3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7C995F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margin-left:398.1pt;margin-top:-21.9pt;width:75.5pt;height:37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">
                <v:textbox>
                  <w:txbxContent>
                    <w:p w14:paraId="1344D64C" w14:textId="77777777" w:rsidR="001376E7" w:rsidRPr="00090B30" w:rsidRDefault="001376E7" w:rsidP="001376E7">
                      <w:pPr>
                        <w:ind w:left="-2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090B3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編號(免填</w:t>
                      </w:r>
                      <w:r w:rsidRPr="00090B30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2F7238">
        <w:rPr>
          <w:rFonts w:eastAsia="標楷體"/>
          <w:b/>
          <w:color w:val="000000"/>
        </w:rPr>
        <w:t>附件二：</w:t>
      </w:r>
      <w:r w:rsidR="0078013B">
        <w:rPr>
          <w:rFonts w:eastAsia="標楷體" w:hint="eastAsia"/>
          <w:b/>
          <w:color w:val="000000"/>
        </w:rPr>
        <w:t>2020</w:t>
      </w:r>
      <w:r w:rsidRPr="002F7238">
        <w:rPr>
          <w:rFonts w:eastAsia="標楷體"/>
          <w:b/>
          <w:color w:val="000000"/>
        </w:rPr>
        <w:t>陽明山國際文創設計競賽【報名表】</w:t>
      </w:r>
    </w:p>
    <w:tbl>
      <w:tblPr>
        <w:tblpPr w:leftFromText="180" w:rightFromText="180" w:vertAnchor="text" w:horzAnchor="margin" w:tblpY="196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08"/>
        <w:gridCol w:w="2846"/>
        <w:gridCol w:w="1701"/>
        <w:gridCol w:w="2967"/>
      </w:tblGrid>
      <w:tr w:rsidR="001376E7" w:rsidRPr="002F7238" w14:paraId="0ACC1E0F" w14:textId="77777777" w:rsidTr="00A03422">
        <w:tc>
          <w:tcPr>
            <w:tcW w:w="1095" w:type="pct"/>
            <w:vAlign w:val="center"/>
          </w:tcPr>
          <w:p w14:paraId="2BF77EC7" w14:textId="77777777" w:rsidR="001376E7" w:rsidRPr="002F7238" w:rsidRDefault="001376E7" w:rsidP="00A03422">
            <w:pPr>
              <w:adjustRightInd w:val="0"/>
              <w:snapToGrid w:val="0"/>
              <w:ind w:left="-2"/>
              <w:jc w:val="center"/>
              <w:rPr>
                <w:rFonts w:eastAsia="標楷體"/>
                <w:sz w:val="28"/>
                <w:szCs w:val="28"/>
              </w:rPr>
            </w:pPr>
            <w:r w:rsidRPr="002F7238">
              <w:rPr>
                <w:rFonts w:eastAsia="標楷體"/>
                <w:sz w:val="28"/>
                <w:szCs w:val="28"/>
              </w:rPr>
              <w:t>徵件組別</w:t>
            </w:r>
          </w:p>
        </w:tc>
        <w:tc>
          <w:tcPr>
            <w:tcW w:w="3905" w:type="pct"/>
            <w:gridSpan w:val="3"/>
            <w:vAlign w:val="center"/>
          </w:tcPr>
          <w:p w14:paraId="2192160A" w14:textId="77777777" w:rsidR="00586080" w:rsidRPr="002F7238" w:rsidRDefault="001376E7" w:rsidP="00586080">
            <w:pPr>
              <w:ind w:left="-2"/>
              <w:rPr>
                <w:rFonts w:eastAsia="標楷體"/>
              </w:rPr>
            </w:pPr>
            <w:r w:rsidRPr="002F7238">
              <w:rPr>
                <w:rFonts w:eastAsia="標楷體"/>
              </w:rPr>
              <w:t xml:space="preserve">□ </w:t>
            </w:r>
            <w:r w:rsidRPr="002F7238">
              <w:rPr>
                <w:rFonts w:eastAsia="標楷體"/>
              </w:rPr>
              <w:t>商品設計組</w:t>
            </w:r>
            <w:r w:rsidRPr="002F7238">
              <w:rPr>
                <w:rFonts w:eastAsia="標楷體"/>
              </w:rPr>
              <w:t xml:space="preserve">     </w:t>
            </w:r>
          </w:p>
          <w:p w14:paraId="50C759C8" w14:textId="32DB4926" w:rsidR="001376E7" w:rsidRPr="002F7238" w:rsidRDefault="001376E7" w:rsidP="00586080">
            <w:pPr>
              <w:ind w:left="-2"/>
              <w:rPr>
                <w:rFonts w:eastAsia="標楷體"/>
              </w:rPr>
            </w:pPr>
            <w:r w:rsidRPr="002F7238">
              <w:rPr>
                <w:rFonts w:eastAsia="標楷體"/>
              </w:rPr>
              <w:t>□</w:t>
            </w:r>
            <w:r w:rsidRPr="002F7238">
              <w:rPr>
                <w:rFonts w:eastAsia="標楷體"/>
                <w:b/>
              </w:rPr>
              <w:t xml:space="preserve"> </w:t>
            </w:r>
            <w:r w:rsidRPr="002F7238">
              <w:rPr>
                <w:rFonts w:eastAsia="標楷體"/>
              </w:rPr>
              <w:t>人文藝術組</w:t>
            </w:r>
            <w:r w:rsidR="00586080" w:rsidRPr="002F7238">
              <w:rPr>
                <w:rFonts w:eastAsia="標楷體"/>
              </w:rPr>
              <w:t xml:space="preserve"> </w:t>
            </w:r>
            <w:r w:rsidR="00586080" w:rsidRPr="002F7238">
              <w:rPr>
                <w:rFonts w:ascii="Segoe UI Symbol" w:eastAsia="標楷體" w:hAnsi="Segoe UI Symbol" w:cs="Segoe UI Symbol"/>
              </w:rPr>
              <w:t>☐</w:t>
            </w:r>
            <w:r w:rsidR="00586080" w:rsidRPr="002F7238">
              <w:rPr>
                <w:rFonts w:eastAsia="標楷體"/>
              </w:rPr>
              <w:t>學生組（需備有各級學校在學證明）</w:t>
            </w:r>
            <w:r w:rsidR="00586080" w:rsidRPr="002F7238">
              <w:rPr>
                <w:rFonts w:eastAsia="標楷體"/>
              </w:rPr>
              <w:t xml:space="preserve"> </w:t>
            </w:r>
            <w:r w:rsidR="00586080" w:rsidRPr="002F7238">
              <w:rPr>
                <w:rFonts w:ascii="Segoe UI Symbol" w:eastAsia="標楷體" w:hAnsi="Segoe UI Symbol" w:cs="Segoe UI Symbol"/>
              </w:rPr>
              <w:t>☐</w:t>
            </w:r>
            <w:r w:rsidR="00586080" w:rsidRPr="002F7238">
              <w:rPr>
                <w:rFonts w:eastAsia="標楷體"/>
              </w:rPr>
              <w:t>社會組</w:t>
            </w:r>
          </w:p>
        </w:tc>
      </w:tr>
      <w:tr w:rsidR="001376E7" w:rsidRPr="002F7238" w14:paraId="6D22BF88" w14:textId="77777777" w:rsidTr="00A03422">
        <w:trPr>
          <w:trHeight w:val="600"/>
        </w:trPr>
        <w:tc>
          <w:tcPr>
            <w:tcW w:w="1095" w:type="pct"/>
            <w:vAlign w:val="center"/>
          </w:tcPr>
          <w:p w14:paraId="53A9D51A" w14:textId="77777777" w:rsidR="001376E7" w:rsidRPr="002F7238" w:rsidRDefault="001376E7" w:rsidP="00A03422">
            <w:pPr>
              <w:adjustRightInd w:val="0"/>
              <w:snapToGrid w:val="0"/>
              <w:ind w:left="-2"/>
              <w:jc w:val="center"/>
              <w:rPr>
                <w:rFonts w:eastAsia="標楷體"/>
                <w:sz w:val="28"/>
                <w:szCs w:val="28"/>
              </w:rPr>
            </w:pPr>
            <w:r w:rsidRPr="002F7238">
              <w:rPr>
                <w:rFonts w:eastAsia="標楷體"/>
                <w:sz w:val="28"/>
                <w:szCs w:val="28"/>
              </w:rPr>
              <w:t>代表人姓名</w:t>
            </w:r>
          </w:p>
        </w:tc>
        <w:tc>
          <w:tcPr>
            <w:tcW w:w="3905" w:type="pct"/>
            <w:gridSpan w:val="3"/>
            <w:vAlign w:val="center"/>
          </w:tcPr>
          <w:p w14:paraId="3561345E" w14:textId="77777777" w:rsidR="001376E7" w:rsidRPr="002F7238" w:rsidRDefault="001376E7" w:rsidP="00A03422">
            <w:pPr>
              <w:spacing w:line="480" w:lineRule="auto"/>
              <w:ind w:leftChars="0" w:left="-2"/>
              <w:jc w:val="both"/>
              <w:rPr>
                <w:rFonts w:eastAsia="標楷體"/>
              </w:rPr>
            </w:pPr>
          </w:p>
        </w:tc>
      </w:tr>
      <w:tr w:rsidR="001376E7" w:rsidRPr="002F7238" w14:paraId="4FEEE967" w14:textId="77777777" w:rsidTr="00A03422">
        <w:tc>
          <w:tcPr>
            <w:tcW w:w="1095" w:type="pct"/>
            <w:vAlign w:val="center"/>
          </w:tcPr>
          <w:p w14:paraId="691AA5E3" w14:textId="77777777" w:rsidR="001376E7" w:rsidRPr="002F7238" w:rsidRDefault="001376E7" w:rsidP="00A03422">
            <w:pPr>
              <w:adjustRightInd w:val="0"/>
              <w:snapToGrid w:val="0"/>
              <w:ind w:left="-2"/>
              <w:jc w:val="center"/>
              <w:rPr>
                <w:rFonts w:eastAsia="標楷體"/>
                <w:sz w:val="28"/>
                <w:szCs w:val="28"/>
              </w:rPr>
            </w:pPr>
            <w:r w:rsidRPr="002F7238">
              <w:rPr>
                <w:rFonts w:eastAsia="標楷體"/>
                <w:sz w:val="28"/>
                <w:szCs w:val="28"/>
              </w:rPr>
              <w:t>通訊地址</w:t>
            </w:r>
          </w:p>
        </w:tc>
        <w:tc>
          <w:tcPr>
            <w:tcW w:w="3905" w:type="pct"/>
            <w:gridSpan w:val="3"/>
          </w:tcPr>
          <w:p w14:paraId="3E5ADB71" w14:textId="77777777" w:rsidR="001376E7" w:rsidRPr="002F7238" w:rsidRDefault="001376E7" w:rsidP="00A03422">
            <w:pPr>
              <w:widowControl/>
              <w:spacing w:line="360" w:lineRule="auto"/>
              <w:ind w:left="-2"/>
              <w:rPr>
                <w:rFonts w:eastAsia="標楷體"/>
              </w:rPr>
            </w:pPr>
            <w:r w:rsidRPr="002F7238">
              <w:rPr>
                <w:rFonts w:eastAsia="標楷體"/>
              </w:rPr>
              <w:t>□□□□□</w:t>
            </w:r>
          </w:p>
          <w:p w14:paraId="3EA1600F" w14:textId="77777777" w:rsidR="001376E7" w:rsidRPr="002F7238" w:rsidRDefault="001376E7" w:rsidP="00A03422">
            <w:pPr>
              <w:ind w:left="-2"/>
              <w:rPr>
                <w:rFonts w:eastAsia="標楷體"/>
              </w:rPr>
            </w:pPr>
          </w:p>
        </w:tc>
      </w:tr>
      <w:tr w:rsidR="001376E7" w:rsidRPr="002F7238" w14:paraId="32F85FBA" w14:textId="77777777" w:rsidTr="00A03422">
        <w:tc>
          <w:tcPr>
            <w:tcW w:w="1095" w:type="pct"/>
            <w:vAlign w:val="center"/>
          </w:tcPr>
          <w:p w14:paraId="1B7CF8F9" w14:textId="77777777" w:rsidR="001376E7" w:rsidRPr="002F7238" w:rsidRDefault="001376E7" w:rsidP="00A03422">
            <w:pPr>
              <w:ind w:left="-2"/>
              <w:jc w:val="center"/>
              <w:rPr>
                <w:rFonts w:eastAsia="標楷體"/>
                <w:sz w:val="28"/>
                <w:szCs w:val="28"/>
              </w:rPr>
            </w:pPr>
            <w:r w:rsidRPr="002F7238">
              <w:rPr>
                <w:rFonts w:eastAsia="標楷體"/>
                <w:sz w:val="28"/>
                <w:szCs w:val="28"/>
              </w:rPr>
              <w:t>通訊資料</w:t>
            </w:r>
          </w:p>
        </w:tc>
        <w:tc>
          <w:tcPr>
            <w:tcW w:w="1479" w:type="pct"/>
            <w:tcBorders>
              <w:right w:val="single" w:sz="4" w:space="0" w:color="auto"/>
            </w:tcBorders>
          </w:tcPr>
          <w:p w14:paraId="24683928" w14:textId="4CAD59BC" w:rsidR="001376E7" w:rsidRPr="002F7238" w:rsidRDefault="0024187D" w:rsidP="00A03422">
            <w:pPr>
              <w:widowControl/>
              <w:ind w:left="-2"/>
              <w:rPr>
                <w:rFonts w:eastAsia="標楷體"/>
              </w:rPr>
            </w:pPr>
            <w:r w:rsidRPr="002F7238">
              <w:rPr>
                <w:rFonts w:eastAsia="標楷體"/>
              </w:rPr>
              <w:t>手機</w:t>
            </w:r>
            <w:r w:rsidR="001376E7" w:rsidRPr="002F7238">
              <w:rPr>
                <w:rFonts w:eastAsia="標楷體"/>
              </w:rPr>
              <w:t>:</w:t>
            </w:r>
          </w:p>
          <w:p w14:paraId="4D657F0F" w14:textId="76083DA9" w:rsidR="001376E7" w:rsidRPr="002F7238" w:rsidRDefault="0024187D" w:rsidP="00A03422">
            <w:pPr>
              <w:widowControl/>
              <w:ind w:left="-2"/>
              <w:rPr>
                <w:rFonts w:eastAsia="標楷體"/>
              </w:rPr>
            </w:pPr>
            <w:r w:rsidRPr="002F7238">
              <w:rPr>
                <w:rFonts w:eastAsia="標楷體"/>
              </w:rPr>
              <w:t>Email</w:t>
            </w:r>
            <w:r w:rsidR="001376E7" w:rsidRPr="002F7238">
              <w:rPr>
                <w:rFonts w:eastAsia="標楷體"/>
              </w:rPr>
              <w:t>:</w:t>
            </w:r>
          </w:p>
        </w:tc>
        <w:tc>
          <w:tcPr>
            <w:tcW w:w="8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C83FE2" w14:textId="77777777" w:rsidR="001376E7" w:rsidRPr="002F7238" w:rsidRDefault="001376E7" w:rsidP="00A03422">
            <w:pPr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2F7238">
              <w:rPr>
                <w:rFonts w:eastAsia="標楷體"/>
                <w:sz w:val="28"/>
                <w:szCs w:val="28"/>
              </w:rPr>
              <w:t>性</w:t>
            </w:r>
            <w:r w:rsidRPr="002F7238">
              <w:rPr>
                <w:rFonts w:eastAsia="標楷體"/>
                <w:sz w:val="28"/>
                <w:szCs w:val="28"/>
              </w:rPr>
              <w:t xml:space="preserve"> </w:t>
            </w:r>
            <w:r w:rsidRPr="002F7238">
              <w:rPr>
                <w:rFonts w:eastAsia="標楷體"/>
                <w:sz w:val="28"/>
                <w:szCs w:val="28"/>
              </w:rPr>
              <w:t>別</w:t>
            </w:r>
          </w:p>
        </w:tc>
        <w:tc>
          <w:tcPr>
            <w:tcW w:w="154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7AE59" w14:textId="77777777" w:rsidR="001376E7" w:rsidRPr="002F7238" w:rsidRDefault="001376E7" w:rsidP="00A03422">
            <w:pPr>
              <w:ind w:leftChars="0" w:left="0"/>
              <w:jc w:val="center"/>
              <w:rPr>
                <w:rFonts w:eastAsia="標楷體"/>
              </w:rPr>
            </w:pPr>
            <w:r w:rsidRPr="002F7238">
              <w:rPr>
                <w:rFonts w:eastAsia="標楷體"/>
              </w:rPr>
              <w:t>□</w:t>
            </w:r>
            <w:r w:rsidRPr="002F7238">
              <w:rPr>
                <w:rFonts w:eastAsia="標楷體"/>
              </w:rPr>
              <w:t>男</w:t>
            </w:r>
            <w:r w:rsidRPr="002F7238">
              <w:rPr>
                <w:rFonts w:eastAsia="標楷體"/>
              </w:rPr>
              <w:t xml:space="preserve">    □</w:t>
            </w:r>
            <w:r w:rsidRPr="002F7238">
              <w:rPr>
                <w:rFonts w:eastAsia="標楷體"/>
              </w:rPr>
              <w:t>女</w:t>
            </w:r>
          </w:p>
        </w:tc>
      </w:tr>
      <w:tr w:rsidR="001376E7" w:rsidRPr="002F7238" w14:paraId="322ECBAD" w14:textId="77777777" w:rsidTr="00A03422">
        <w:tc>
          <w:tcPr>
            <w:tcW w:w="1095" w:type="pct"/>
            <w:vAlign w:val="center"/>
          </w:tcPr>
          <w:p w14:paraId="7D7D42C6" w14:textId="77777777" w:rsidR="001376E7" w:rsidRPr="002F7238" w:rsidRDefault="001376E7" w:rsidP="00A03422">
            <w:pPr>
              <w:ind w:left="-2"/>
              <w:jc w:val="center"/>
              <w:rPr>
                <w:rFonts w:eastAsia="標楷體"/>
                <w:sz w:val="28"/>
                <w:szCs w:val="28"/>
              </w:rPr>
            </w:pPr>
            <w:r w:rsidRPr="002F7238">
              <w:rPr>
                <w:rFonts w:eastAsia="標楷體"/>
                <w:sz w:val="28"/>
                <w:szCs w:val="28"/>
              </w:rPr>
              <w:t>出生日期</w:t>
            </w:r>
          </w:p>
        </w:tc>
        <w:tc>
          <w:tcPr>
            <w:tcW w:w="1479" w:type="pct"/>
            <w:vAlign w:val="center"/>
          </w:tcPr>
          <w:p w14:paraId="4977AED3" w14:textId="77777777" w:rsidR="001376E7" w:rsidRPr="002F7238" w:rsidRDefault="001376E7" w:rsidP="00A03422">
            <w:pPr>
              <w:ind w:left="-2"/>
              <w:rPr>
                <w:rFonts w:eastAsia="標楷體"/>
              </w:rPr>
            </w:pPr>
            <w:r w:rsidRPr="002F7238">
              <w:rPr>
                <w:rFonts w:eastAsia="標楷體"/>
              </w:rPr>
              <w:t xml:space="preserve">    </w:t>
            </w:r>
            <w:r w:rsidRPr="002F7238">
              <w:rPr>
                <w:rFonts w:eastAsia="標楷體"/>
              </w:rPr>
              <w:t>年</w:t>
            </w:r>
            <w:r w:rsidRPr="002F7238">
              <w:rPr>
                <w:rFonts w:eastAsia="標楷體"/>
              </w:rPr>
              <w:t xml:space="preserve">    </w:t>
            </w:r>
            <w:r w:rsidRPr="002F7238">
              <w:rPr>
                <w:rFonts w:eastAsia="標楷體"/>
              </w:rPr>
              <w:t>月</w:t>
            </w:r>
            <w:r w:rsidRPr="002F7238">
              <w:rPr>
                <w:rFonts w:eastAsia="標楷體"/>
              </w:rPr>
              <w:t xml:space="preserve">   </w:t>
            </w:r>
            <w:r w:rsidRPr="002F7238">
              <w:rPr>
                <w:rFonts w:eastAsia="標楷體"/>
              </w:rPr>
              <w:t>日</w:t>
            </w:r>
          </w:p>
        </w:tc>
        <w:tc>
          <w:tcPr>
            <w:tcW w:w="884" w:type="pct"/>
            <w:vAlign w:val="center"/>
          </w:tcPr>
          <w:p w14:paraId="0F7AA91A" w14:textId="77777777" w:rsidR="001376E7" w:rsidRPr="002F7238" w:rsidRDefault="001376E7" w:rsidP="00A03422">
            <w:pPr>
              <w:ind w:left="-2"/>
              <w:jc w:val="center"/>
              <w:rPr>
                <w:rFonts w:eastAsia="標楷體"/>
                <w:sz w:val="28"/>
                <w:szCs w:val="28"/>
              </w:rPr>
            </w:pPr>
            <w:r w:rsidRPr="002F7238">
              <w:rPr>
                <w:rFonts w:eastAsia="標楷體"/>
                <w:sz w:val="28"/>
                <w:szCs w:val="28"/>
              </w:rPr>
              <w:t>身分證字號</w:t>
            </w:r>
          </w:p>
        </w:tc>
        <w:tc>
          <w:tcPr>
            <w:tcW w:w="1542" w:type="pct"/>
          </w:tcPr>
          <w:p w14:paraId="6FB5F2C1" w14:textId="77777777" w:rsidR="001376E7" w:rsidRPr="002F7238" w:rsidRDefault="001376E7" w:rsidP="00A03422">
            <w:pPr>
              <w:ind w:left="-2"/>
              <w:jc w:val="center"/>
              <w:rPr>
                <w:rFonts w:eastAsia="標楷體"/>
              </w:rPr>
            </w:pPr>
          </w:p>
        </w:tc>
      </w:tr>
      <w:tr w:rsidR="001376E7" w:rsidRPr="002F7238" w14:paraId="521194CC" w14:textId="77777777" w:rsidTr="00A03422">
        <w:trPr>
          <w:trHeight w:val="903"/>
        </w:trPr>
        <w:tc>
          <w:tcPr>
            <w:tcW w:w="1095" w:type="pct"/>
            <w:shd w:val="clear" w:color="auto" w:fill="auto"/>
            <w:vAlign w:val="center"/>
          </w:tcPr>
          <w:p w14:paraId="48488589" w14:textId="77777777" w:rsidR="001376E7" w:rsidRPr="002F7238" w:rsidRDefault="001376E7" w:rsidP="00A03422">
            <w:pPr>
              <w:adjustRightInd w:val="0"/>
              <w:snapToGrid w:val="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2F7238">
              <w:rPr>
                <w:rFonts w:eastAsia="標楷體"/>
                <w:sz w:val="28"/>
                <w:szCs w:val="28"/>
              </w:rPr>
              <w:t>共同創作組員</w:t>
            </w:r>
            <w:r w:rsidRPr="002F7238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3905" w:type="pct"/>
            <w:gridSpan w:val="3"/>
          </w:tcPr>
          <w:p w14:paraId="2137C2DF" w14:textId="77777777" w:rsidR="001376E7" w:rsidRPr="002F7238" w:rsidRDefault="001376E7" w:rsidP="00A03422">
            <w:pPr>
              <w:pStyle w:val="af0"/>
              <w:widowControl/>
              <w:numPr>
                <w:ilvl w:val="0"/>
                <w:numId w:val="31"/>
              </w:numPr>
              <w:ind w:leftChars="0"/>
              <w:rPr>
                <w:rFonts w:eastAsia="標楷體"/>
              </w:rPr>
            </w:pPr>
            <w:r w:rsidRPr="002F7238">
              <w:rPr>
                <w:rFonts w:eastAsia="標楷體"/>
              </w:rPr>
              <w:t>姓名：</w:t>
            </w:r>
          </w:p>
          <w:p w14:paraId="733BA047" w14:textId="77777777" w:rsidR="001376E7" w:rsidRPr="002F7238" w:rsidRDefault="001376E7" w:rsidP="00A03422">
            <w:pPr>
              <w:pStyle w:val="af0"/>
              <w:widowControl/>
              <w:numPr>
                <w:ilvl w:val="0"/>
                <w:numId w:val="31"/>
              </w:numPr>
              <w:ind w:leftChars="0"/>
              <w:rPr>
                <w:rFonts w:eastAsia="標楷體"/>
              </w:rPr>
            </w:pPr>
            <w:r w:rsidRPr="002F7238">
              <w:rPr>
                <w:rFonts w:eastAsia="標楷體"/>
              </w:rPr>
              <w:t>身分證字號：</w:t>
            </w:r>
          </w:p>
          <w:p w14:paraId="5180B7A2" w14:textId="77777777" w:rsidR="001376E7" w:rsidRPr="002F7238" w:rsidRDefault="001376E7" w:rsidP="00A03422">
            <w:pPr>
              <w:pStyle w:val="af0"/>
              <w:widowControl/>
              <w:numPr>
                <w:ilvl w:val="0"/>
                <w:numId w:val="31"/>
              </w:numPr>
              <w:ind w:leftChars="0"/>
              <w:rPr>
                <w:rFonts w:eastAsia="標楷體"/>
              </w:rPr>
            </w:pPr>
            <w:r w:rsidRPr="002F7238">
              <w:rPr>
                <w:rFonts w:eastAsia="標楷體"/>
              </w:rPr>
              <w:t>出生年月日：</w:t>
            </w:r>
          </w:p>
        </w:tc>
      </w:tr>
      <w:tr w:rsidR="001376E7" w:rsidRPr="002F7238" w14:paraId="048D087B" w14:textId="77777777" w:rsidTr="00A03422">
        <w:trPr>
          <w:trHeight w:val="903"/>
        </w:trPr>
        <w:tc>
          <w:tcPr>
            <w:tcW w:w="1095" w:type="pct"/>
            <w:shd w:val="clear" w:color="auto" w:fill="auto"/>
            <w:vAlign w:val="center"/>
          </w:tcPr>
          <w:p w14:paraId="078632E0" w14:textId="77777777" w:rsidR="001376E7" w:rsidRPr="002F7238" w:rsidRDefault="001376E7" w:rsidP="00A03422">
            <w:pPr>
              <w:adjustRightInd w:val="0"/>
              <w:snapToGrid w:val="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2F7238">
              <w:rPr>
                <w:rFonts w:eastAsia="標楷體"/>
                <w:sz w:val="28"/>
                <w:szCs w:val="28"/>
              </w:rPr>
              <w:t>共同創作組員</w:t>
            </w:r>
            <w:r w:rsidRPr="002F7238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3905" w:type="pct"/>
            <w:gridSpan w:val="3"/>
          </w:tcPr>
          <w:p w14:paraId="425A69E8" w14:textId="77777777" w:rsidR="001376E7" w:rsidRPr="002F7238" w:rsidRDefault="001376E7" w:rsidP="00A03422">
            <w:pPr>
              <w:pStyle w:val="af0"/>
              <w:widowControl/>
              <w:numPr>
                <w:ilvl w:val="0"/>
                <w:numId w:val="32"/>
              </w:numPr>
              <w:ind w:leftChars="0"/>
              <w:rPr>
                <w:rFonts w:eastAsia="標楷體"/>
              </w:rPr>
            </w:pPr>
            <w:r w:rsidRPr="002F7238">
              <w:rPr>
                <w:rFonts w:eastAsia="標楷體"/>
              </w:rPr>
              <w:t>姓名：</w:t>
            </w:r>
          </w:p>
          <w:p w14:paraId="219DBB68" w14:textId="77777777" w:rsidR="001376E7" w:rsidRPr="002F7238" w:rsidRDefault="001376E7" w:rsidP="00A03422">
            <w:pPr>
              <w:pStyle w:val="af0"/>
              <w:widowControl/>
              <w:numPr>
                <w:ilvl w:val="0"/>
                <w:numId w:val="32"/>
              </w:numPr>
              <w:ind w:leftChars="0"/>
              <w:rPr>
                <w:rFonts w:eastAsia="標楷體"/>
              </w:rPr>
            </w:pPr>
            <w:r w:rsidRPr="002F7238">
              <w:rPr>
                <w:rFonts w:eastAsia="標楷體"/>
              </w:rPr>
              <w:t>身分證字號：</w:t>
            </w:r>
          </w:p>
          <w:p w14:paraId="3B2B3B41" w14:textId="77777777" w:rsidR="001376E7" w:rsidRPr="002F7238" w:rsidRDefault="001376E7" w:rsidP="00A03422">
            <w:pPr>
              <w:pStyle w:val="af0"/>
              <w:widowControl/>
              <w:numPr>
                <w:ilvl w:val="0"/>
                <w:numId w:val="32"/>
              </w:numPr>
              <w:ind w:leftChars="0"/>
              <w:rPr>
                <w:rFonts w:eastAsia="標楷體"/>
              </w:rPr>
            </w:pPr>
            <w:r w:rsidRPr="002F7238">
              <w:rPr>
                <w:rFonts w:eastAsia="標楷體"/>
              </w:rPr>
              <w:t>出生年月日：</w:t>
            </w:r>
          </w:p>
        </w:tc>
      </w:tr>
      <w:tr w:rsidR="001376E7" w:rsidRPr="002F7238" w14:paraId="3C4B6D00" w14:textId="77777777" w:rsidTr="00A03422">
        <w:trPr>
          <w:trHeight w:val="53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318AFE52" w14:textId="77777777" w:rsidR="001376E7" w:rsidRPr="002F7238" w:rsidRDefault="001376E7" w:rsidP="00A03422">
            <w:pPr>
              <w:widowControl/>
              <w:ind w:leftChars="0" w:left="0"/>
              <w:rPr>
                <w:rFonts w:eastAsia="標楷體"/>
              </w:rPr>
            </w:pPr>
            <w:r w:rsidRPr="002F7238">
              <w:rPr>
                <w:rFonts w:eastAsia="標楷體"/>
              </w:rPr>
              <w:t>可依需求自行加填組員資料欄位。</w:t>
            </w:r>
          </w:p>
        </w:tc>
      </w:tr>
      <w:tr w:rsidR="001376E7" w:rsidRPr="002F7238" w14:paraId="1E492CDF" w14:textId="77777777" w:rsidTr="00A03422">
        <w:trPr>
          <w:trHeight w:val="830"/>
        </w:trPr>
        <w:tc>
          <w:tcPr>
            <w:tcW w:w="1095" w:type="pct"/>
            <w:shd w:val="clear" w:color="auto" w:fill="auto"/>
            <w:vAlign w:val="center"/>
          </w:tcPr>
          <w:p w14:paraId="34A17157" w14:textId="77777777" w:rsidR="001376E7" w:rsidRPr="002F7238" w:rsidRDefault="001376E7" w:rsidP="00A03422">
            <w:pPr>
              <w:adjustRightInd w:val="0"/>
              <w:snapToGrid w:val="0"/>
              <w:ind w:leftChars="0" w:left="0"/>
              <w:jc w:val="center"/>
              <w:rPr>
                <w:rFonts w:eastAsia="標楷體"/>
                <w:sz w:val="16"/>
                <w:szCs w:val="16"/>
              </w:rPr>
            </w:pPr>
            <w:r w:rsidRPr="002F7238">
              <w:rPr>
                <w:rFonts w:eastAsia="標楷體"/>
                <w:sz w:val="28"/>
                <w:szCs w:val="28"/>
              </w:rPr>
              <w:t>作品名稱</w:t>
            </w:r>
          </w:p>
        </w:tc>
        <w:tc>
          <w:tcPr>
            <w:tcW w:w="3905" w:type="pct"/>
            <w:gridSpan w:val="3"/>
          </w:tcPr>
          <w:p w14:paraId="3085F65D" w14:textId="77777777" w:rsidR="001376E7" w:rsidRPr="002F7238" w:rsidRDefault="001376E7" w:rsidP="00A03422">
            <w:pPr>
              <w:widowControl/>
              <w:ind w:left="-2"/>
              <w:rPr>
                <w:rFonts w:eastAsia="標楷體"/>
              </w:rPr>
            </w:pPr>
          </w:p>
        </w:tc>
      </w:tr>
      <w:tr w:rsidR="001376E7" w:rsidRPr="002F7238" w14:paraId="5CFCCC19" w14:textId="77777777" w:rsidTr="00A03422">
        <w:trPr>
          <w:trHeight w:val="830"/>
        </w:trPr>
        <w:tc>
          <w:tcPr>
            <w:tcW w:w="1095" w:type="pct"/>
            <w:shd w:val="clear" w:color="auto" w:fill="auto"/>
            <w:vAlign w:val="center"/>
          </w:tcPr>
          <w:p w14:paraId="75259FFD" w14:textId="77777777" w:rsidR="001376E7" w:rsidRPr="002F7238" w:rsidRDefault="001376E7" w:rsidP="00A73B5C">
            <w:pPr>
              <w:adjustRightInd w:val="0"/>
              <w:snapToGrid w:val="0"/>
              <w:ind w:leftChars="0" w:left="0"/>
              <w:jc w:val="center"/>
              <w:rPr>
                <w:rFonts w:eastAsia="標楷體"/>
                <w:sz w:val="16"/>
                <w:szCs w:val="16"/>
              </w:rPr>
            </w:pPr>
            <w:r w:rsidRPr="002F7238">
              <w:rPr>
                <w:rFonts w:eastAsia="標楷體"/>
                <w:sz w:val="28"/>
                <w:szCs w:val="28"/>
              </w:rPr>
              <w:t>作品尺寸</w:t>
            </w:r>
            <w:r w:rsidRPr="002F7238">
              <w:rPr>
                <w:rFonts w:eastAsia="標楷體"/>
                <w:sz w:val="16"/>
                <w:szCs w:val="16"/>
              </w:rPr>
              <w:t>(cm)</w:t>
            </w:r>
          </w:p>
          <w:p w14:paraId="7726BDD8" w14:textId="73C9FF77" w:rsidR="00A73B5C" w:rsidRPr="002F7238" w:rsidRDefault="00A73B5C" w:rsidP="00A73B5C">
            <w:pPr>
              <w:adjustRightInd w:val="0"/>
              <w:snapToGrid w:val="0"/>
              <w:ind w:leftChars="0" w:left="0"/>
              <w:jc w:val="center"/>
              <w:rPr>
                <w:rFonts w:eastAsia="標楷體"/>
                <w:sz w:val="16"/>
                <w:szCs w:val="16"/>
              </w:rPr>
            </w:pPr>
            <w:r w:rsidRPr="002F7238">
              <w:rPr>
                <w:rFonts w:eastAsia="標楷體"/>
                <w:sz w:val="18"/>
                <w:szCs w:val="18"/>
              </w:rPr>
              <w:t>(</w:t>
            </w:r>
            <w:r w:rsidRPr="002F7238">
              <w:rPr>
                <w:rFonts w:eastAsia="標楷體"/>
                <w:sz w:val="18"/>
                <w:szCs w:val="18"/>
              </w:rPr>
              <w:t>商品設計組填寫</w:t>
            </w:r>
            <w:r w:rsidRPr="002F7238"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3905" w:type="pct"/>
            <w:gridSpan w:val="3"/>
          </w:tcPr>
          <w:p w14:paraId="244DEFFF" w14:textId="77777777" w:rsidR="001376E7" w:rsidRPr="002F7238" w:rsidRDefault="001376E7" w:rsidP="00A03422">
            <w:pPr>
              <w:widowControl/>
              <w:ind w:left="-2"/>
              <w:rPr>
                <w:rFonts w:eastAsia="標楷體"/>
                <w:sz w:val="28"/>
                <w:szCs w:val="28"/>
              </w:rPr>
            </w:pPr>
            <w:r w:rsidRPr="002F7238">
              <w:rPr>
                <w:rFonts w:eastAsia="標楷體"/>
                <w:sz w:val="28"/>
                <w:szCs w:val="28"/>
              </w:rPr>
              <w:t>高</w:t>
            </w:r>
            <w:r w:rsidRPr="002F7238">
              <w:rPr>
                <w:rFonts w:eastAsia="標楷體"/>
                <w:sz w:val="28"/>
                <w:szCs w:val="28"/>
              </w:rPr>
              <w:t xml:space="preserve">          </w:t>
            </w:r>
            <w:r w:rsidRPr="002F7238">
              <w:rPr>
                <w:rFonts w:eastAsia="標楷體"/>
                <w:sz w:val="28"/>
                <w:szCs w:val="28"/>
              </w:rPr>
              <w:t>寬</w:t>
            </w:r>
            <w:r w:rsidRPr="002F7238">
              <w:rPr>
                <w:rFonts w:eastAsia="標楷體"/>
                <w:sz w:val="28"/>
                <w:szCs w:val="28"/>
              </w:rPr>
              <w:t xml:space="preserve">          </w:t>
            </w:r>
            <w:r w:rsidRPr="002F7238">
              <w:rPr>
                <w:rFonts w:eastAsia="標楷體"/>
                <w:sz w:val="28"/>
                <w:szCs w:val="28"/>
              </w:rPr>
              <w:t>深</w:t>
            </w:r>
            <w:r w:rsidRPr="002F7238">
              <w:rPr>
                <w:rFonts w:eastAsia="標楷體"/>
                <w:sz w:val="28"/>
                <w:szCs w:val="28"/>
              </w:rPr>
              <w:t xml:space="preserve">             </w:t>
            </w:r>
          </w:p>
        </w:tc>
      </w:tr>
      <w:tr w:rsidR="001376E7" w:rsidRPr="002F7238" w14:paraId="04D29A25" w14:textId="77777777" w:rsidTr="00A03422">
        <w:trPr>
          <w:trHeight w:val="3036"/>
        </w:trPr>
        <w:tc>
          <w:tcPr>
            <w:tcW w:w="5000" w:type="pct"/>
            <w:gridSpan w:val="4"/>
          </w:tcPr>
          <w:p w14:paraId="692EB957" w14:textId="77777777" w:rsidR="001376E7" w:rsidRPr="002F7238" w:rsidRDefault="001376E7" w:rsidP="00A03422">
            <w:pPr>
              <w:ind w:left="-2"/>
              <w:rPr>
                <w:rFonts w:eastAsia="標楷體"/>
                <w:b/>
                <w:sz w:val="28"/>
                <w:szCs w:val="28"/>
              </w:rPr>
            </w:pPr>
            <w:r w:rsidRPr="002F7238">
              <w:rPr>
                <w:rFonts w:eastAsia="標楷體"/>
                <w:b/>
                <w:sz w:val="28"/>
                <w:szCs w:val="28"/>
              </w:rPr>
              <w:t>切結書</w:t>
            </w:r>
          </w:p>
          <w:p w14:paraId="40892BC7" w14:textId="36A17BCC" w:rsidR="001376E7" w:rsidRPr="002F7238" w:rsidRDefault="001376E7" w:rsidP="00A03422">
            <w:pPr>
              <w:spacing w:line="500" w:lineRule="exact"/>
              <w:ind w:left="-2"/>
              <w:rPr>
                <w:rFonts w:eastAsia="標楷體"/>
                <w:sz w:val="28"/>
                <w:szCs w:val="28"/>
              </w:rPr>
            </w:pPr>
            <w:r w:rsidRPr="002F7238">
              <w:rPr>
                <w:rFonts w:eastAsia="標楷體"/>
                <w:sz w:val="28"/>
                <w:szCs w:val="28"/>
              </w:rPr>
              <w:t>本人「</w:t>
            </w:r>
            <w:r w:rsidR="0078013B">
              <w:rPr>
                <w:rFonts w:eastAsia="標楷體" w:hint="eastAsia"/>
                <w:sz w:val="28"/>
                <w:szCs w:val="28"/>
              </w:rPr>
              <w:t>2020</w:t>
            </w:r>
            <w:r w:rsidRPr="002F7238">
              <w:rPr>
                <w:rFonts w:eastAsia="標楷體"/>
                <w:sz w:val="28"/>
                <w:szCs w:val="28"/>
              </w:rPr>
              <w:t>陽明山國際文創設計競賽」，將完全遵守辦法之規定。如有不符簡章規定，主辦單位得取消獲獎資格。</w:t>
            </w:r>
            <w:r w:rsidRPr="002F7238">
              <w:rPr>
                <w:rFonts w:eastAsia="標楷體"/>
                <w:sz w:val="28"/>
                <w:szCs w:val="28"/>
              </w:rPr>
              <w:t xml:space="preserve">                   </w:t>
            </w:r>
          </w:p>
          <w:p w14:paraId="69613DB8" w14:textId="77777777" w:rsidR="001376E7" w:rsidRPr="002F7238" w:rsidRDefault="001376E7" w:rsidP="00A03422">
            <w:pPr>
              <w:spacing w:line="360" w:lineRule="auto"/>
              <w:ind w:left="-2"/>
              <w:rPr>
                <w:rFonts w:eastAsia="標楷體"/>
              </w:rPr>
            </w:pPr>
            <w:r w:rsidRPr="002F7238">
              <w:rPr>
                <w:rFonts w:eastAsia="標楷體"/>
              </w:rPr>
              <w:t>參賽人全體簽名</w:t>
            </w:r>
            <w:r w:rsidRPr="002F7238">
              <w:rPr>
                <w:rFonts w:eastAsia="標楷體"/>
              </w:rPr>
              <w:t>:</w:t>
            </w:r>
          </w:p>
          <w:p w14:paraId="5289A02C" w14:textId="77777777" w:rsidR="001376E7" w:rsidRPr="002F7238" w:rsidRDefault="001376E7" w:rsidP="00A03422">
            <w:pPr>
              <w:wordWrap w:val="0"/>
              <w:ind w:left="-2"/>
              <w:jc w:val="right"/>
              <w:rPr>
                <w:rFonts w:eastAsia="標楷體"/>
              </w:rPr>
            </w:pPr>
            <w:r w:rsidRPr="002F7238">
              <w:rPr>
                <w:rFonts w:eastAsia="標楷體"/>
              </w:rPr>
              <w:t xml:space="preserve">    2020</w:t>
            </w:r>
            <w:r w:rsidRPr="002F7238">
              <w:rPr>
                <w:rFonts w:eastAsia="標楷體"/>
              </w:rPr>
              <w:t>年</w:t>
            </w:r>
            <w:r w:rsidRPr="002F7238">
              <w:rPr>
                <w:rFonts w:eastAsia="標楷體"/>
              </w:rPr>
              <w:t xml:space="preserve">     </w:t>
            </w:r>
            <w:r w:rsidRPr="002F7238">
              <w:rPr>
                <w:rFonts w:eastAsia="標楷體"/>
              </w:rPr>
              <w:t>月</w:t>
            </w:r>
            <w:r w:rsidRPr="002F7238">
              <w:rPr>
                <w:rFonts w:eastAsia="標楷體"/>
              </w:rPr>
              <w:t xml:space="preserve">     </w:t>
            </w:r>
            <w:r w:rsidRPr="002F7238">
              <w:rPr>
                <w:rFonts w:eastAsia="標楷體"/>
              </w:rPr>
              <w:t>日</w:t>
            </w:r>
            <w:r w:rsidRPr="002F7238">
              <w:rPr>
                <w:rFonts w:eastAsia="標楷體"/>
              </w:rPr>
              <w:t xml:space="preserve">  </w:t>
            </w:r>
          </w:p>
        </w:tc>
      </w:tr>
    </w:tbl>
    <w:p w14:paraId="1E702EF9" w14:textId="77777777" w:rsidR="001376E7" w:rsidRPr="002F7238" w:rsidRDefault="001376E7" w:rsidP="001376E7">
      <w:pPr>
        <w:widowControl/>
        <w:ind w:leftChars="0" w:left="0"/>
        <w:rPr>
          <w:rFonts w:eastAsia="標楷體"/>
          <w:color w:val="000000"/>
        </w:rPr>
      </w:pPr>
    </w:p>
    <w:p w14:paraId="50C6BC68" w14:textId="5B7B40FA" w:rsidR="001376E7" w:rsidRPr="002F7238" w:rsidRDefault="001376E7" w:rsidP="001376E7">
      <w:pPr>
        <w:widowControl/>
        <w:ind w:leftChars="0" w:left="0"/>
        <w:rPr>
          <w:rFonts w:eastAsia="標楷體"/>
          <w:b/>
          <w:color w:val="000000"/>
        </w:rPr>
      </w:pPr>
      <w:r w:rsidRPr="002F7238">
        <w:rPr>
          <w:rFonts w:eastAsia="標楷體"/>
          <w:color w:val="000000"/>
        </w:rPr>
        <w:br w:type="page"/>
      </w:r>
      <w:r w:rsidRPr="002F7238">
        <w:rPr>
          <w:rFonts w:eastAsia="標楷體"/>
          <w:b/>
          <w:color w:val="000000"/>
        </w:rPr>
        <w:lastRenderedPageBreak/>
        <w:t>附件三：</w:t>
      </w:r>
      <w:r w:rsidR="0078013B">
        <w:rPr>
          <w:rFonts w:eastAsia="標楷體" w:hint="eastAsia"/>
          <w:b/>
          <w:color w:val="000000"/>
        </w:rPr>
        <w:t>2020</w:t>
      </w:r>
      <w:r w:rsidRPr="002F7238">
        <w:rPr>
          <w:rFonts w:eastAsia="標楷體"/>
          <w:b/>
          <w:color w:val="000000"/>
        </w:rPr>
        <w:t>陽明山國際文創設計競賽【作品著作權無償使用授權書】</w:t>
      </w:r>
    </w:p>
    <w:p w14:paraId="7336B33A" w14:textId="3CA568F1" w:rsidR="001376E7" w:rsidRPr="002F7238" w:rsidRDefault="0078013B" w:rsidP="001376E7">
      <w:pPr>
        <w:pStyle w:val="a5"/>
        <w:spacing w:beforeLines="50" w:before="180" w:afterLines="50" w:after="180" w:line="400" w:lineRule="exact"/>
        <w:jc w:val="center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>2020</w:t>
      </w:r>
      <w:r w:rsidR="001376E7" w:rsidRPr="002F7238">
        <w:rPr>
          <w:rFonts w:ascii="Times New Roman" w:eastAsia="標楷體" w:hAnsi="Times New Roman"/>
          <w:color w:val="000000"/>
        </w:rPr>
        <w:t>陽明山國際文創設計競賽作品著作權無償使用授權書</w:t>
      </w:r>
    </w:p>
    <w:p w14:paraId="1486A2EC" w14:textId="77777777" w:rsidR="001376E7" w:rsidRPr="002F7238" w:rsidRDefault="001376E7" w:rsidP="001376E7">
      <w:pPr>
        <w:pStyle w:val="a5"/>
        <w:spacing w:beforeLines="50" w:before="180" w:afterLines="0" w:line="400" w:lineRule="exact"/>
        <w:jc w:val="both"/>
        <w:rPr>
          <w:rFonts w:ascii="Times New Roman" w:eastAsia="標楷體" w:hAnsi="Times New Roman"/>
          <w:b w:val="0"/>
          <w:color w:val="000000"/>
        </w:rPr>
      </w:pPr>
      <w:r w:rsidRPr="002F7238">
        <w:rPr>
          <w:rFonts w:ascii="Times New Roman" w:eastAsia="標楷體" w:hAnsi="Times New Roman"/>
          <w:b w:val="0"/>
          <w:color w:val="000000"/>
        </w:rPr>
        <w:t xml:space="preserve">    </w:t>
      </w:r>
    </w:p>
    <w:p w14:paraId="0C24EC1D" w14:textId="77777777" w:rsidR="001376E7" w:rsidRPr="002F7238" w:rsidRDefault="001376E7" w:rsidP="001376E7">
      <w:pPr>
        <w:pStyle w:val="a5"/>
        <w:spacing w:beforeLines="50" w:before="180" w:afterLines="0" w:line="400" w:lineRule="exact"/>
        <w:jc w:val="both"/>
        <w:rPr>
          <w:rFonts w:ascii="Times New Roman" w:eastAsia="標楷體" w:hAnsi="Times New Roman"/>
          <w:b w:val="0"/>
          <w:color w:val="000000"/>
        </w:rPr>
      </w:pPr>
      <w:r w:rsidRPr="002F7238">
        <w:rPr>
          <w:rFonts w:ascii="Times New Roman" w:eastAsia="標楷體" w:hAnsi="Times New Roman"/>
          <w:b w:val="0"/>
          <w:color w:val="000000"/>
        </w:rPr>
        <w:t xml:space="preserve"> </w:t>
      </w:r>
      <w:r w:rsidRPr="002F7238">
        <w:rPr>
          <w:rFonts w:ascii="Times New Roman" w:eastAsia="標楷體" w:hAnsi="Times New Roman"/>
          <w:b w:val="0"/>
          <w:color w:val="000000"/>
        </w:rPr>
        <w:t>本人（甲方）</w:t>
      </w:r>
    </w:p>
    <w:p w14:paraId="7F82C6BC" w14:textId="77777777" w:rsidR="001376E7" w:rsidRPr="002F7238" w:rsidRDefault="001376E7" w:rsidP="001376E7">
      <w:pPr>
        <w:pStyle w:val="a5"/>
        <w:spacing w:beforeLines="50" w:before="180" w:afterLines="0" w:line="400" w:lineRule="exact"/>
        <w:jc w:val="both"/>
        <w:rPr>
          <w:rFonts w:ascii="Times New Roman" w:eastAsia="標楷體" w:hAnsi="Times New Roman"/>
          <w:b w:val="0"/>
          <w:color w:val="000000"/>
          <w:u w:val="single"/>
        </w:rPr>
      </w:pPr>
      <w:r w:rsidRPr="002F7238">
        <w:rPr>
          <w:rFonts w:ascii="Times New Roman" w:eastAsia="標楷體" w:hAnsi="Times New Roman"/>
          <w:b w:val="0"/>
          <w:color w:val="000000"/>
        </w:rPr>
        <w:t xml:space="preserve"> </w:t>
      </w:r>
      <w:r w:rsidRPr="002F7238">
        <w:rPr>
          <w:rFonts w:ascii="Times New Roman" w:eastAsia="標楷體" w:hAnsi="Times New Roman"/>
          <w:b w:val="0"/>
          <w:color w:val="000000"/>
        </w:rPr>
        <w:t>代表人姓名：</w:t>
      </w:r>
      <w:r w:rsidRPr="002F7238">
        <w:rPr>
          <w:rFonts w:ascii="Times New Roman" w:eastAsia="標楷體" w:hAnsi="Times New Roman"/>
          <w:b w:val="0"/>
          <w:color w:val="000000"/>
          <w:u w:val="single"/>
        </w:rPr>
        <w:t xml:space="preserve">               </w:t>
      </w:r>
    </w:p>
    <w:p w14:paraId="570F0EF6" w14:textId="77777777" w:rsidR="001376E7" w:rsidRPr="002F7238" w:rsidRDefault="001376E7" w:rsidP="001376E7">
      <w:pPr>
        <w:pStyle w:val="a5"/>
        <w:spacing w:beforeLines="50" w:before="180" w:afterLines="0" w:line="400" w:lineRule="exact"/>
        <w:jc w:val="both"/>
        <w:rPr>
          <w:rFonts w:ascii="Times New Roman" w:eastAsia="標楷體" w:hAnsi="Times New Roman"/>
          <w:b w:val="0"/>
          <w:color w:val="000000"/>
          <w:u w:val="single"/>
        </w:rPr>
      </w:pPr>
      <w:r w:rsidRPr="002F7238">
        <w:rPr>
          <w:rFonts w:ascii="Times New Roman" w:eastAsia="標楷體" w:hAnsi="Times New Roman"/>
          <w:b w:val="0"/>
          <w:color w:val="000000"/>
        </w:rPr>
        <w:t xml:space="preserve"> </w:t>
      </w:r>
      <w:r w:rsidRPr="002F7238">
        <w:rPr>
          <w:rFonts w:ascii="Times New Roman" w:eastAsia="標楷體" w:hAnsi="Times New Roman"/>
          <w:b w:val="0"/>
          <w:color w:val="000000"/>
        </w:rPr>
        <w:t>共同創作組員姓名：</w:t>
      </w:r>
      <w:r w:rsidRPr="002F7238">
        <w:rPr>
          <w:rFonts w:ascii="Times New Roman" w:eastAsia="標楷體" w:hAnsi="Times New Roman"/>
          <w:b w:val="0"/>
          <w:color w:val="000000"/>
          <w:u w:val="single"/>
        </w:rPr>
        <w:t xml:space="preserve">               </w:t>
      </w:r>
    </w:p>
    <w:p w14:paraId="77BDC629" w14:textId="35E6BE1C" w:rsidR="001376E7" w:rsidRPr="002F7238" w:rsidRDefault="001376E7" w:rsidP="001376E7">
      <w:pPr>
        <w:pStyle w:val="a5"/>
        <w:spacing w:beforeLines="50" w:before="180" w:afterLines="0" w:line="400" w:lineRule="exact"/>
        <w:rPr>
          <w:rFonts w:ascii="Times New Roman" w:eastAsia="標楷體" w:hAnsi="Times New Roman"/>
          <w:b w:val="0"/>
        </w:rPr>
      </w:pPr>
      <w:r w:rsidRPr="002F7238">
        <w:rPr>
          <w:rFonts w:ascii="Times New Roman" w:eastAsia="標楷體" w:hAnsi="Times New Roman"/>
          <w:b w:val="0"/>
          <w:color w:val="000000"/>
        </w:rPr>
        <w:t>參加</w:t>
      </w:r>
      <w:r w:rsidR="003A7C45" w:rsidRPr="002F7238">
        <w:rPr>
          <w:rFonts w:ascii="Times New Roman" w:eastAsia="標楷體" w:hAnsi="Times New Roman"/>
          <w:b w:val="0"/>
          <w:color w:val="000000"/>
        </w:rPr>
        <w:t>陽明山國家公園管理處</w:t>
      </w:r>
      <w:r w:rsidR="0078013B">
        <w:rPr>
          <w:rFonts w:ascii="Times New Roman" w:eastAsia="標楷體" w:hAnsi="Times New Roman" w:hint="eastAsia"/>
          <w:b w:val="0"/>
          <w:color w:val="000000"/>
        </w:rPr>
        <w:t>、</w:t>
      </w:r>
      <w:r w:rsidRPr="002F7238">
        <w:rPr>
          <w:rFonts w:ascii="Times New Roman" w:eastAsia="標楷體" w:hAnsi="Times New Roman"/>
          <w:b w:val="0"/>
          <w:color w:val="000000"/>
        </w:rPr>
        <w:t>中國文化大學（乙方）舉辦之「</w:t>
      </w:r>
      <w:r w:rsidR="0078013B">
        <w:rPr>
          <w:rFonts w:ascii="Times New Roman" w:eastAsia="標楷體" w:hAnsi="Times New Roman" w:hint="eastAsia"/>
          <w:b w:val="0"/>
          <w:color w:val="000000"/>
        </w:rPr>
        <w:t>2020</w:t>
      </w:r>
      <w:r w:rsidRPr="002F7238">
        <w:rPr>
          <w:rFonts w:ascii="Times New Roman" w:eastAsia="標楷體" w:hAnsi="Times New Roman"/>
          <w:color w:val="000000"/>
        </w:rPr>
        <w:t>陽明山國際文創設計競賽</w:t>
      </w:r>
      <w:r w:rsidRPr="002F7238">
        <w:rPr>
          <w:rFonts w:ascii="Times New Roman" w:eastAsia="標楷體" w:hAnsi="Times New Roman"/>
          <w:b w:val="0"/>
          <w:color w:val="000000"/>
        </w:rPr>
        <w:t>」，所提供之各項資料正確無誤，並願遵守主辦單位之參賽規則。本人保證確實為參賽作品（名稱：</w:t>
      </w:r>
      <w:r w:rsidRPr="002F7238">
        <w:rPr>
          <w:rFonts w:ascii="Times New Roman" w:eastAsia="標楷體" w:hAnsi="Times New Roman"/>
          <w:b w:val="0"/>
          <w:color w:val="000000"/>
        </w:rPr>
        <w:t xml:space="preserve">                </w:t>
      </w:r>
      <w:r w:rsidRPr="002F7238">
        <w:rPr>
          <w:rFonts w:ascii="Times New Roman" w:eastAsia="標楷體" w:hAnsi="Times New Roman"/>
          <w:b w:val="0"/>
          <w:color w:val="000000"/>
        </w:rPr>
        <w:t>）原創作人，並授權參賽作品</w:t>
      </w:r>
      <w:r w:rsidRPr="002F7238">
        <w:rPr>
          <w:rFonts w:ascii="Times New Roman" w:eastAsia="標楷體" w:hAnsi="Times New Roman"/>
          <w:b w:val="0"/>
          <w:color w:val="000000"/>
          <w:kern w:val="0"/>
        </w:rPr>
        <w:t>自公布得獎</w:t>
      </w:r>
      <w:r w:rsidRPr="002F7238">
        <w:rPr>
          <w:rFonts w:ascii="Times New Roman" w:eastAsia="標楷體" w:hAnsi="Times New Roman"/>
          <w:b w:val="0"/>
          <w:color w:val="000000"/>
        </w:rPr>
        <w:t>（含第一名、第二名、第三名）</w:t>
      </w:r>
      <w:r w:rsidRPr="002F7238">
        <w:rPr>
          <w:rFonts w:ascii="Times New Roman" w:eastAsia="標楷體" w:hAnsi="Times New Roman"/>
          <w:b w:val="0"/>
          <w:color w:val="000000"/>
          <w:kern w:val="0"/>
        </w:rPr>
        <w:t>日起</w:t>
      </w:r>
      <w:r w:rsidRPr="002F7238">
        <w:rPr>
          <w:rFonts w:ascii="Times New Roman" w:eastAsia="標楷體" w:hAnsi="Times New Roman"/>
          <w:b w:val="0"/>
          <w:color w:val="000000"/>
        </w:rPr>
        <w:t>，</w:t>
      </w:r>
      <w:r w:rsidRPr="002F7238">
        <w:rPr>
          <w:rFonts w:ascii="Times New Roman" w:eastAsia="標楷體" w:hAnsi="Times New Roman"/>
          <w:b w:val="0"/>
        </w:rPr>
        <w:t>乙方得永久無償使用、修改、重製、改作、散布、發行、公開發表參賽作品之權利；</w:t>
      </w:r>
      <w:r w:rsidRPr="002F7238">
        <w:rPr>
          <w:rFonts w:ascii="Times New Roman" w:eastAsia="標楷體" w:hAnsi="Times New Roman"/>
          <w:b w:val="0"/>
          <w:color w:val="000000"/>
        </w:rPr>
        <w:t>如乙方因使用甲方前述參賽作品，致生侵害他人智慧財產權或其他權利者，甲方應無條件提供協助，並賠償乙方因此所受之全部損害（包括但不限於商譽損失及所失利益等），</w:t>
      </w:r>
      <w:r w:rsidRPr="002F7238">
        <w:rPr>
          <w:rFonts w:ascii="Times New Roman" w:eastAsia="標楷體" w:hAnsi="Times New Roman"/>
          <w:b w:val="0"/>
        </w:rPr>
        <w:t>謹此聲明。</w:t>
      </w:r>
    </w:p>
    <w:p w14:paraId="46680815" w14:textId="77777777" w:rsidR="001376E7" w:rsidRPr="002F7238" w:rsidRDefault="001376E7" w:rsidP="001376E7">
      <w:pPr>
        <w:pStyle w:val="a5"/>
        <w:spacing w:beforeLines="0" w:afterLines="0" w:line="400" w:lineRule="exact"/>
        <w:jc w:val="both"/>
        <w:rPr>
          <w:rFonts w:ascii="Times New Roman" w:eastAsia="標楷體" w:hAnsi="Times New Roman"/>
          <w:b w:val="0"/>
        </w:rPr>
      </w:pPr>
    </w:p>
    <w:p w14:paraId="200AEAC4" w14:textId="77777777" w:rsidR="001376E7" w:rsidRPr="002F7238" w:rsidRDefault="001376E7" w:rsidP="001376E7">
      <w:pPr>
        <w:pStyle w:val="a5"/>
        <w:spacing w:beforeLines="0" w:afterLines="0" w:line="400" w:lineRule="exact"/>
        <w:jc w:val="both"/>
        <w:rPr>
          <w:rFonts w:ascii="Times New Roman" w:eastAsia="標楷體" w:hAnsi="Times New Roman"/>
          <w:b w:val="0"/>
        </w:rPr>
      </w:pPr>
      <w:r w:rsidRPr="002F7238">
        <w:rPr>
          <w:rFonts w:ascii="Times New Roman" w:eastAsia="標楷體" w:hAnsi="Times New Roman"/>
          <w:b w:val="0"/>
        </w:rPr>
        <w:t>此致</w:t>
      </w:r>
    </w:p>
    <w:p w14:paraId="5DDD3293" w14:textId="5DE7B8DD" w:rsidR="001376E7" w:rsidRPr="002F7238" w:rsidRDefault="003A7C45" w:rsidP="001376E7">
      <w:pPr>
        <w:pStyle w:val="a5"/>
        <w:spacing w:beforeLines="0" w:afterLines="0" w:line="400" w:lineRule="exact"/>
        <w:ind w:firstLineChars="150" w:firstLine="360"/>
        <w:jc w:val="both"/>
        <w:rPr>
          <w:rFonts w:ascii="Times New Roman" w:eastAsia="標楷體" w:hAnsi="Times New Roman"/>
          <w:b w:val="0"/>
        </w:rPr>
      </w:pPr>
      <w:r w:rsidRPr="002F7238">
        <w:rPr>
          <w:rFonts w:ascii="Times New Roman" w:eastAsia="標楷體" w:hAnsi="Times New Roman"/>
          <w:b w:val="0"/>
        </w:rPr>
        <w:t>陽明山國家公園、</w:t>
      </w:r>
      <w:r w:rsidR="001376E7" w:rsidRPr="002F7238">
        <w:rPr>
          <w:rFonts w:ascii="Times New Roman" w:eastAsia="標楷體" w:hAnsi="Times New Roman"/>
          <w:b w:val="0"/>
        </w:rPr>
        <w:t>中國文化大學（乙方）</w:t>
      </w:r>
    </w:p>
    <w:p w14:paraId="09EA1549" w14:textId="77777777" w:rsidR="001376E7" w:rsidRPr="002F7238" w:rsidRDefault="001376E7" w:rsidP="001376E7">
      <w:pPr>
        <w:pStyle w:val="a5"/>
        <w:spacing w:beforeLines="0" w:afterLines="0" w:line="400" w:lineRule="exact"/>
        <w:rPr>
          <w:rFonts w:ascii="Times New Roman" w:eastAsia="標楷體" w:hAnsi="Times New Roman"/>
          <w:b w:val="0"/>
          <w:color w:val="000000"/>
        </w:rPr>
      </w:pPr>
    </w:p>
    <w:p w14:paraId="743F49DD" w14:textId="77777777" w:rsidR="001376E7" w:rsidRPr="002F7238" w:rsidRDefault="001376E7" w:rsidP="001376E7">
      <w:pPr>
        <w:pStyle w:val="a5"/>
        <w:spacing w:beforeLines="0" w:afterLines="0" w:line="400" w:lineRule="exact"/>
        <w:rPr>
          <w:rFonts w:ascii="Times New Roman" w:eastAsia="標楷體" w:hAnsi="Times New Roman"/>
          <w:b w:val="0"/>
          <w:color w:val="000000"/>
        </w:rPr>
      </w:pPr>
      <w:r w:rsidRPr="002F7238">
        <w:rPr>
          <w:rFonts w:ascii="Times New Roman" w:eastAsia="標楷體" w:hAnsi="Times New Roman"/>
          <w:b w:val="0"/>
          <w:color w:val="000000"/>
        </w:rPr>
        <w:t>代表人</w:t>
      </w:r>
    </w:p>
    <w:p w14:paraId="3B0193E7" w14:textId="77777777" w:rsidR="001376E7" w:rsidRPr="002F7238" w:rsidRDefault="001376E7" w:rsidP="001376E7">
      <w:pPr>
        <w:pStyle w:val="a5"/>
        <w:spacing w:beforeLines="0" w:afterLines="0" w:line="400" w:lineRule="exact"/>
        <w:rPr>
          <w:rFonts w:ascii="Times New Roman" w:eastAsia="標楷體" w:hAnsi="Times New Roman"/>
          <w:b w:val="0"/>
        </w:rPr>
      </w:pPr>
      <w:r w:rsidRPr="002F7238">
        <w:rPr>
          <w:rFonts w:ascii="Times New Roman" w:eastAsia="標楷體" w:hAnsi="Times New Roman"/>
          <w:b w:val="0"/>
          <w:spacing w:val="16"/>
          <w:kern w:val="0"/>
        </w:rPr>
        <w:t>授權人簽名蓋章：</w:t>
      </w:r>
      <w:r w:rsidRPr="002F7238">
        <w:rPr>
          <w:rFonts w:ascii="Times New Roman" w:eastAsia="標楷體" w:hAnsi="Times New Roman"/>
          <w:b w:val="0"/>
        </w:rPr>
        <w:t xml:space="preserve">        </w:t>
      </w:r>
    </w:p>
    <w:p w14:paraId="4693DF0E" w14:textId="77777777" w:rsidR="001376E7" w:rsidRPr="002F7238" w:rsidRDefault="001376E7" w:rsidP="001376E7">
      <w:pPr>
        <w:pStyle w:val="a5"/>
        <w:spacing w:beforeLines="0" w:afterLines="0" w:line="400" w:lineRule="exact"/>
        <w:rPr>
          <w:rFonts w:ascii="Times New Roman" w:eastAsia="標楷體" w:hAnsi="Times New Roman"/>
          <w:b w:val="0"/>
        </w:rPr>
      </w:pPr>
      <w:r w:rsidRPr="002F7238">
        <w:rPr>
          <w:rFonts w:ascii="Times New Roman" w:eastAsia="標楷體" w:hAnsi="Times New Roman"/>
          <w:b w:val="0"/>
          <w:kern w:val="0"/>
        </w:rPr>
        <w:t>授權人身分證字號：</w:t>
      </w:r>
    </w:p>
    <w:p w14:paraId="31E109A2" w14:textId="77777777" w:rsidR="001376E7" w:rsidRPr="002F7238" w:rsidRDefault="001376E7" w:rsidP="001376E7">
      <w:pPr>
        <w:pStyle w:val="a5"/>
        <w:spacing w:beforeLines="0" w:afterLines="0" w:line="400" w:lineRule="exact"/>
        <w:rPr>
          <w:rFonts w:ascii="Times New Roman" w:eastAsia="標楷體" w:hAnsi="Times New Roman"/>
          <w:b w:val="0"/>
        </w:rPr>
      </w:pPr>
      <w:r w:rsidRPr="002F7238">
        <w:rPr>
          <w:rFonts w:ascii="Times New Roman" w:eastAsia="標楷體" w:hAnsi="Times New Roman"/>
          <w:b w:val="0"/>
          <w:spacing w:val="16"/>
          <w:kern w:val="0"/>
        </w:rPr>
        <w:t>授權人戶籍地址：</w:t>
      </w:r>
    </w:p>
    <w:p w14:paraId="213B54C2" w14:textId="77777777" w:rsidR="001376E7" w:rsidRPr="002F7238" w:rsidRDefault="001376E7" w:rsidP="001376E7">
      <w:pPr>
        <w:pStyle w:val="a5"/>
        <w:spacing w:beforeLines="0" w:afterLines="0" w:line="400" w:lineRule="exact"/>
        <w:rPr>
          <w:rFonts w:ascii="Times New Roman" w:eastAsia="標楷體" w:hAnsi="Times New Roman"/>
          <w:b w:val="0"/>
          <w:spacing w:val="16"/>
          <w:kern w:val="0"/>
        </w:rPr>
      </w:pPr>
      <w:r w:rsidRPr="002F7238">
        <w:rPr>
          <w:rFonts w:ascii="Times New Roman" w:eastAsia="標楷體" w:hAnsi="Times New Roman"/>
          <w:b w:val="0"/>
          <w:spacing w:val="16"/>
          <w:kern w:val="0"/>
        </w:rPr>
        <w:t>法定代理人簽章：</w:t>
      </w:r>
    </w:p>
    <w:p w14:paraId="7C2F6632" w14:textId="77777777" w:rsidR="001376E7" w:rsidRPr="002F7238" w:rsidRDefault="001376E7" w:rsidP="001376E7">
      <w:pPr>
        <w:pStyle w:val="a5"/>
        <w:spacing w:beforeLines="0" w:afterLines="0" w:line="400" w:lineRule="exact"/>
        <w:rPr>
          <w:rFonts w:ascii="Times New Roman" w:eastAsia="標楷體" w:hAnsi="Times New Roman"/>
          <w:b w:val="0"/>
          <w:color w:val="000000"/>
        </w:rPr>
      </w:pPr>
    </w:p>
    <w:p w14:paraId="4170968F" w14:textId="77777777" w:rsidR="001376E7" w:rsidRPr="002F7238" w:rsidRDefault="001376E7" w:rsidP="001376E7">
      <w:pPr>
        <w:pStyle w:val="a5"/>
        <w:spacing w:beforeLines="0" w:afterLines="0" w:line="400" w:lineRule="exact"/>
        <w:rPr>
          <w:rFonts w:ascii="Times New Roman" w:eastAsia="標楷體" w:hAnsi="Times New Roman"/>
          <w:b w:val="0"/>
          <w:color w:val="000000"/>
        </w:rPr>
      </w:pPr>
      <w:r w:rsidRPr="002F7238">
        <w:rPr>
          <w:rFonts w:ascii="Times New Roman" w:eastAsia="標楷體" w:hAnsi="Times New Roman"/>
          <w:b w:val="0"/>
          <w:color w:val="000000"/>
        </w:rPr>
        <w:t>共同創作組員</w:t>
      </w:r>
    </w:p>
    <w:p w14:paraId="174CB24F" w14:textId="77777777" w:rsidR="001376E7" w:rsidRPr="002F7238" w:rsidRDefault="001376E7" w:rsidP="001376E7">
      <w:pPr>
        <w:pStyle w:val="a5"/>
        <w:spacing w:beforeLines="0" w:afterLines="0" w:line="400" w:lineRule="exact"/>
        <w:rPr>
          <w:rFonts w:ascii="Times New Roman" w:eastAsia="標楷體" w:hAnsi="Times New Roman"/>
          <w:b w:val="0"/>
        </w:rPr>
      </w:pPr>
      <w:r w:rsidRPr="002F7238">
        <w:rPr>
          <w:rFonts w:ascii="Times New Roman" w:eastAsia="標楷體" w:hAnsi="Times New Roman"/>
          <w:b w:val="0"/>
          <w:spacing w:val="16"/>
          <w:kern w:val="0"/>
        </w:rPr>
        <w:t>授權人簽名蓋章：</w:t>
      </w:r>
      <w:r w:rsidRPr="002F7238">
        <w:rPr>
          <w:rFonts w:ascii="Times New Roman" w:eastAsia="標楷體" w:hAnsi="Times New Roman"/>
          <w:b w:val="0"/>
        </w:rPr>
        <w:t xml:space="preserve">        </w:t>
      </w:r>
    </w:p>
    <w:p w14:paraId="746149AD" w14:textId="77777777" w:rsidR="001376E7" w:rsidRPr="002F7238" w:rsidRDefault="001376E7" w:rsidP="001376E7">
      <w:pPr>
        <w:pStyle w:val="a5"/>
        <w:spacing w:beforeLines="0" w:afterLines="0" w:line="400" w:lineRule="exact"/>
        <w:rPr>
          <w:rFonts w:ascii="Times New Roman" w:eastAsia="標楷體" w:hAnsi="Times New Roman"/>
          <w:b w:val="0"/>
        </w:rPr>
      </w:pPr>
      <w:r w:rsidRPr="002F7238">
        <w:rPr>
          <w:rFonts w:ascii="Times New Roman" w:eastAsia="標楷體" w:hAnsi="Times New Roman"/>
          <w:b w:val="0"/>
          <w:kern w:val="0"/>
        </w:rPr>
        <w:t>授權人身分證字號：</w:t>
      </w:r>
    </w:p>
    <w:p w14:paraId="53546EE7" w14:textId="77777777" w:rsidR="001376E7" w:rsidRPr="002F7238" w:rsidRDefault="001376E7" w:rsidP="001376E7">
      <w:pPr>
        <w:pStyle w:val="a5"/>
        <w:spacing w:beforeLines="0" w:afterLines="0" w:line="400" w:lineRule="exact"/>
        <w:rPr>
          <w:rFonts w:ascii="Times New Roman" w:eastAsia="標楷體" w:hAnsi="Times New Roman"/>
          <w:b w:val="0"/>
        </w:rPr>
      </w:pPr>
      <w:r w:rsidRPr="002F7238">
        <w:rPr>
          <w:rFonts w:ascii="Times New Roman" w:eastAsia="標楷體" w:hAnsi="Times New Roman"/>
          <w:b w:val="0"/>
          <w:spacing w:val="16"/>
          <w:kern w:val="0"/>
        </w:rPr>
        <w:t>授權人戶籍地址：</w:t>
      </w:r>
    </w:p>
    <w:p w14:paraId="692F73E6" w14:textId="77777777" w:rsidR="001376E7" w:rsidRPr="002F7238" w:rsidRDefault="001376E7" w:rsidP="001376E7">
      <w:pPr>
        <w:pStyle w:val="a5"/>
        <w:spacing w:beforeLines="0" w:afterLines="0" w:line="400" w:lineRule="exact"/>
        <w:rPr>
          <w:rFonts w:ascii="Times New Roman" w:eastAsia="標楷體" w:hAnsi="Times New Roman"/>
          <w:b w:val="0"/>
        </w:rPr>
      </w:pPr>
      <w:r w:rsidRPr="002F7238">
        <w:rPr>
          <w:rFonts w:ascii="Times New Roman" w:eastAsia="標楷體" w:hAnsi="Times New Roman"/>
          <w:b w:val="0"/>
          <w:spacing w:val="16"/>
          <w:kern w:val="0"/>
        </w:rPr>
        <w:t>法定代理人簽章：</w:t>
      </w:r>
      <w:r w:rsidRPr="002F7238">
        <w:rPr>
          <w:rFonts w:ascii="Times New Roman" w:eastAsia="標楷體" w:hAnsi="Times New Roman"/>
          <w:b w:val="0"/>
        </w:rPr>
        <w:t xml:space="preserve">                     </w:t>
      </w:r>
      <w:r w:rsidRPr="002F7238">
        <w:rPr>
          <w:rFonts w:ascii="Times New Roman" w:eastAsia="標楷體" w:hAnsi="Times New Roman"/>
          <w:b w:val="0"/>
          <w:kern w:val="0"/>
        </w:rPr>
        <w:t>（未滿</w:t>
      </w:r>
      <w:r w:rsidRPr="002F7238">
        <w:rPr>
          <w:rFonts w:ascii="Times New Roman" w:eastAsia="標楷體" w:hAnsi="Times New Roman"/>
          <w:b w:val="0"/>
          <w:kern w:val="0"/>
        </w:rPr>
        <w:t>20</w:t>
      </w:r>
      <w:r w:rsidRPr="002F7238">
        <w:rPr>
          <w:rFonts w:ascii="Times New Roman" w:eastAsia="標楷體" w:hAnsi="Times New Roman"/>
          <w:b w:val="0"/>
          <w:kern w:val="0"/>
        </w:rPr>
        <w:t>歲者請法定代理人簽名蓋章）</w:t>
      </w:r>
    </w:p>
    <w:p w14:paraId="5C7E328B" w14:textId="77777777" w:rsidR="001376E7" w:rsidRPr="002F7238" w:rsidRDefault="001376E7" w:rsidP="001376E7">
      <w:pPr>
        <w:widowControl/>
        <w:ind w:leftChars="0" w:left="0"/>
        <w:jc w:val="center"/>
        <w:rPr>
          <w:rFonts w:eastAsia="標楷體"/>
          <w:color w:val="000000"/>
          <w:kern w:val="0"/>
        </w:rPr>
      </w:pPr>
    </w:p>
    <w:p w14:paraId="0F31A105" w14:textId="77777777" w:rsidR="001376E7" w:rsidRPr="002F7238" w:rsidRDefault="001376E7" w:rsidP="001376E7">
      <w:pPr>
        <w:widowControl/>
        <w:ind w:leftChars="0" w:left="0"/>
        <w:jc w:val="center"/>
        <w:rPr>
          <w:rFonts w:eastAsia="標楷體"/>
          <w:color w:val="000000"/>
          <w:kern w:val="0"/>
        </w:rPr>
      </w:pPr>
    </w:p>
    <w:p w14:paraId="7DFAF47C" w14:textId="77777777" w:rsidR="001376E7" w:rsidRPr="002F7238" w:rsidRDefault="001376E7" w:rsidP="001376E7">
      <w:pPr>
        <w:widowControl/>
        <w:ind w:leftChars="0" w:left="0"/>
        <w:jc w:val="center"/>
        <w:rPr>
          <w:rFonts w:eastAsia="標楷體"/>
          <w:color w:val="000000"/>
          <w:kern w:val="0"/>
        </w:rPr>
      </w:pPr>
    </w:p>
    <w:p w14:paraId="1F8237AE" w14:textId="77777777" w:rsidR="001376E7" w:rsidRPr="002F7238" w:rsidRDefault="001376E7" w:rsidP="001376E7">
      <w:pPr>
        <w:widowControl/>
        <w:ind w:leftChars="0" w:left="0"/>
        <w:jc w:val="center"/>
        <w:rPr>
          <w:rFonts w:eastAsia="標楷體"/>
          <w:color w:val="000000"/>
          <w:kern w:val="0"/>
        </w:rPr>
      </w:pPr>
    </w:p>
    <w:p w14:paraId="619EC0C9" w14:textId="77777777" w:rsidR="001376E7" w:rsidRPr="002F7238" w:rsidRDefault="001376E7" w:rsidP="001376E7">
      <w:pPr>
        <w:widowControl/>
        <w:ind w:leftChars="0" w:left="0"/>
        <w:jc w:val="center"/>
        <w:rPr>
          <w:rFonts w:eastAsia="標楷體"/>
          <w:b/>
          <w:color w:val="000000"/>
        </w:rPr>
      </w:pPr>
      <w:r w:rsidRPr="002F7238">
        <w:rPr>
          <w:rFonts w:eastAsia="標楷體"/>
          <w:color w:val="000000"/>
          <w:kern w:val="0"/>
        </w:rPr>
        <w:t>中華民國</w:t>
      </w:r>
      <w:r w:rsidRPr="002F7238">
        <w:rPr>
          <w:rFonts w:eastAsia="標楷體"/>
          <w:color w:val="000000"/>
          <w:kern w:val="0"/>
        </w:rPr>
        <w:t> 109</w:t>
      </w:r>
      <w:r w:rsidRPr="002F7238">
        <w:rPr>
          <w:rFonts w:eastAsia="標楷體"/>
          <w:color w:val="000000"/>
          <w:kern w:val="0"/>
        </w:rPr>
        <w:t>年</w:t>
      </w:r>
      <w:r w:rsidRPr="002F7238">
        <w:rPr>
          <w:rFonts w:eastAsia="標楷體"/>
          <w:color w:val="000000"/>
          <w:kern w:val="0"/>
        </w:rPr>
        <w:t xml:space="preserve">         </w:t>
      </w:r>
      <w:r w:rsidRPr="002F7238">
        <w:rPr>
          <w:rFonts w:eastAsia="標楷體"/>
          <w:color w:val="000000"/>
          <w:kern w:val="0"/>
        </w:rPr>
        <w:t>月</w:t>
      </w:r>
      <w:r w:rsidRPr="002F7238">
        <w:rPr>
          <w:rFonts w:eastAsia="標楷體"/>
          <w:color w:val="000000"/>
          <w:kern w:val="0"/>
        </w:rPr>
        <w:t>        </w:t>
      </w:r>
      <w:r w:rsidRPr="002F7238">
        <w:rPr>
          <w:rFonts w:eastAsia="標楷體"/>
          <w:color w:val="000000"/>
          <w:kern w:val="0"/>
        </w:rPr>
        <w:t>日</w:t>
      </w:r>
    </w:p>
    <w:p w14:paraId="2256D02A" w14:textId="77777777" w:rsidR="001376E7" w:rsidRPr="002F7238" w:rsidRDefault="001376E7" w:rsidP="001376E7">
      <w:pPr>
        <w:widowControl/>
        <w:ind w:leftChars="0" w:left="0"/>
        <w:rPr>
          <w:rFonts w:eastAsia="標楷體"/>
          <w:b/>
          <w:color w:val="000000"/>
        </w:rPr>
      </w:pPr>
      <w:r w:rsidRPr="002F7238">
        <w:rPr>
          <w:rFonts w:eastAsia="標楷體"/>
          <w:b/>
          <w:color w:val="000000"/>
        </w:rPr>
        <w:br w:type="page"/>
      </w:r>
    </w:p>
    <w:p w14:paraId="7F75442C" w14:textId="6FAB300D" w:rsidR="00417C9C" w:rsidRPr="002F7238" w:rsidRDefault="00DC4590" w:rsidP="00417C9C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b/>
          <w:color w:val="000000"/>
        </w:rPr>
      </w:pPr>
      <w:r w:rsidRPr="002F7238">
        <w:rPr>
          <w:rFonts w:eastAsia="標楷體"/>
          <w:b/>
          <w:noProof/>
          <w:color w:val="000000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9537B9" wp14:editId="6CBE7850">
                <wp:simplePos x="0" y="0"/>
                <wp:positionH relativeFrom="margin">
                  <wp:posOffset>26670</wp:posOffset>
                </wp:positionH>
                <wp:positionV relativeFrom="paragraph">
                  <wp:posOffset>651510</wp:posOffset>
                </wp:positionV>
                <wp:extent cx="6057900" cy="8526780"/>
                <wp:effectExtent l="0" t="0" r="19050" b="2667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8526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2651DF" w14:textId="77777777" w:rsidR="00601241" w:rsidRDefault="00601241" w:rsidP="00417C9C">
                            <w:pPr>
                              <w:ind w:left="-2"/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537B9" id="文字方塊 4" o:spid="_x0000_s1027" type="#_x0000_t202" style="position:absolute;margin-left:2.1pt;margin-top:51.3pt;width:477pt;height:671.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">
                <v:textbox style="layout-flow:vertical-ideographic">
                  <w:txbxContent>
                    <w:p w14:paraId="572651DF" w14:textId="77777777" w:rsidR="00601241" w:rsidRDefault="00601241" w:rsidP="00417C9C">
                      <w:pPr>
                        <w:ind w:left="-2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17C9C" w:rsidRPr="002F7238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7E61B6" wp14:editId="26AF4DE2">
                <wp:simplePos x="0" y="0"/>
                <wp:positionH relativeFrom="margin">
                  <wp:posOffset>26670</wp:posOffset>
                </wp:positionH>
                <wp:positionV relativeFrom="paragraph">
                  <wp:posOffset>270510</wp:posOffset>
                </wp:positionV>
                <wp:extent cx="6057900" cy="457200"/>
                <wp:effectExtent l="0" t="0" r="0" b="0"/>
                <wp:wrapTopAndBottom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A6A7B2" w14:textId="24F539D3" w:rsidR="00DC4590" w:rsidRPr="00DC4590" w:rsidRDefault="00DC4590" w:rsidP="002503D4">
                            <w:pPr>
                              <w:spacing w:line="0" w:lineRule="atLeast"/>
                              <w:ind w:left="-2"/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商品設計組</w:t>
                            </w:r>
                            <w:r w:rsidR="00601241" w:rsidRPr="00417C9C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請以一頁 A4 文字檔案說明</w:t>
                            </w:r>
                            <w:r w:rsidR="002503D4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；人文藝術組請以50字說明</w:t>
                            </w:r>
                            <w:r w:rsidR="00601241" w:rsidRPr="00417C9C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作品創作背景、創作理念、媒材特色，及作品與競賽主題「</w:t>
                            </w:r>
                            <w:r w:rsidR="00601241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陽明山</w:t>
                            </w:r>
                            <w:r w:rsidR="00601241" w:rsidRPr="00417C9C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」之關聯。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E61B6" id="文字方塊 2" o:spid="_x0000_s1028" type="#_x0000_t202" style="position:absolute;margin-left:2.1pt;margin-top:21.3pt;width:477pt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" filled="f" stroked="f">
                <v:textbox>
                  <w:txbxContent>
                    <w:p w14:paraId="56A6A7B2" w14:textId="24F539D3" w:rsidR="00DC4590" w:rsidRPr="00DC4590" w:rsidRDefault="00DC4590" w:rsidP="002503D4">
                      <w:pPr>
                        <w:spacing w:line="0" w:lineRule="atLeast"/>
                        <w:ind w:left="-2"/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商品設計組</w:t>
                      </w:r>
                      <w:r w:rsidR="00601241" w:rsidRPr="00417C9C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請以一頁 A4 文字檔案說明</w:t>
                      </w:r>
                      <w:r w:rsidR="002503D4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；人文藝術組請以50字說明</w:t>
                      </w:r>
                      <w:r w:rsidR="00601241" w:rsidRPr="00417C9C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作品創作背景、創作理念、媒材特色，及作品與競賽主題「</w:t>
                      </w:r>
                      <w:r w:rsidR="00601241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陽明山</w:t>
                      </w:r>
                      <w:r w:rsidR="00601241" w:rsidRPr="00417C9C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」之關聯。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417C9C" w:rsidRPr="002F7238">
        <w:rPr>
          <w:rFonts w:eastAsia="標楷體"/>
          <w:b/>
          <w:color w:val="000000"/>
        </w:rPr>
        <w:t>附件</w:t>
      </w:r>
      <w:r w:rsidR="00761C18" w:rsidRPr="002F7238">
        <w:rPr>
          <w:rFonts w:eastAsia="標楷體"/>
          <w:b/>
          <w:color w:val="000000"/>
        </w:rPr>
        <w:t>四</w:t>
      </w:r>
      <w:r w:rsidR="00417C9C" w:rsidRPr="002F7238">
        <w:rPr>
          <w:rFonts w:eastAsia="標楷體"/>
          <w:b/>
          <w:color w:val="000000"/>
        </w:rPr>
        <w:t>：</w:t>
      </w:r>
      <w:r w:rsidR="0078013B">
        <w:rPr>
          <w:rFonts w:eastAsia="標楷體" w:hint="eastAsia"/>
          <w:b/>
          <w:color w:val="000000"/>
        </w:rPr>
        <w:t>2020</w:t>
      </w:r>
      <w:r w:rsidR="00417C9C" w:rsidRPr="002F7238">
        <w:rPr>
          <w:rFonts w:eastAsia="標楷體"/>
          <w:b/>
          <w:color w:val="000000"/>
        </w:rPr>
        <w:t>陽明山國際文創設計競賽【作品設計理念說明】</w:t>
      </w:r>
      <w:r w:rsidR="00417C9C" w:rsidRPr="002F7238">
        <w:rPr>
          <w:rFonts w:eastAsia="標楷體"/>
          <w:b/>
          <w:color w:val="000000"/>
        </w:rPr>
        <w:t xml:space="preserve"> </w:t>
      </w:r>
    </w:p>
    <w:p w14:paraId="3D8F8D99" w14:textId="78CECE6E" w:rsidR="00417C9C" w:rsidRPr="002F7238" w:rsidRDefault="00417C9C" w:rsidP="00417C9C">
      <w:pPr>
        <w:spacing w:line="400" w:lineRule="exact"/>
        <w:ind w:leftChars="232" w:left="1397" w:hangingChars="300" w:hanging="840"/>
        <w:jc w:val="center"/>
        <w:rPr>
          <w:rFonts w:eastAsia="標楷體"/>
          <w:sz w:val="28"/>
        </w:rPr>
      </w:pPr>
    </w:p>
    <w:p w14:paraId="4737EF90" w14:textId="658C899C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47EE3E01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19CD8C46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7D8B2015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5D5AD0D8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000ADB32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3B87AFC8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5F6F6259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4F1CDDE0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2178C9A5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31DC8EAB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7559F3C9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16EA52AB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36722C49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5519AEE8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5557D192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250FBF55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682BEBEE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7806F14F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3D645A76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4DEF36F6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6D1C49E4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714B9774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7BFE1F12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5EFADEF6" w14:textId="77777777" w:rsidR="00417C9C" w:rsidRPr="002F7238" w:rsidRDefault="00417C9C" w:rsidP="00417C9C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59487316" w14:textId="77777777" w:rsidR="00417C9C" w:rsidRPr="002F7238" w:rsidRDefault="00417C9C" w:rsidP="00417C9C">
      <w:pPr>
        <w:spacing w:line="0" w:lineRule="atLeast"/>
        <w:ind w:left="-2" w:firstLineChars="150" w:firstLine="540"/>
        <w:rPr>
          <w:rFonts w:eastAsia="標楷體"/>
          <w:sz w:val="36"/>
          <w:szCs w:val="36"/>
        </w:rPr>
      </w:pPr>
    </w:p>
    <w:p w14:paraId="5E1233EF" w14:textId="77777777" w:rsidR="002F7238" w:rsidRDefault="002F7238">
      <w:pPr>
        <w:widowControl/>
        <w:ind w:leftChars="0" w:left="0"/>
        <w:rPr>
          <w:rFonts w:eastAsia="標楷體"/>
          <w:b/>
        </w:rPr>
      </w:pPr>
      <w:r>
        <w:rPr>
          <w:rFonts w:eastAsia="標楷體"/>
          <w:b/>
        </w:rPr>
        <w:br w:type="page"/>
      </w:r>
    </w:p>
    <w:p w14:paraId="4F204CF3" w14:textId="154E5FC6" w:rsidR="00761C18" w:rsidRPr="002F7238" w:rsidRDefault="00761C18" w:rsidP="00DC4590">
      <w:pPr>
        <w:snapToGrid w:val="0"/>
        <w:ind w:leftChars="0" w:left="0"/>
        <w:rPr>
          <w:rFonts w:eastAsia="標楷體"/>
          <w:b/>
        </w:rPr>
      </w:pPr>
      <w:r w:rsidRPr="002F7238">
        <w:rPr>
          <w:rFonts w:eastAsia="標楷體"/>
          <w:b/>
        </w:rPr>
        <w:lastRenderedPageBreak/>
        <w:t>附件五：</w:t>
      </w:r>
      <w:bookmarkStart w:id="6" w:name="_Hlk39487257"/>
      <w:r w:rsidR="0078013B">
        <w:rPr>
          <w:rFonts w:eastAsia="標楷體" w:hint="eastAsia"/>
          <w:b/>
        </w:rPr>
        <w:t>2020</w:t>
      </w:r>
      <w:r w:rsidRPr="002F7238">
        <w:rPr>
          <w:rFonts w:eastAsia="標楷體"/>
          <w:b/>
        </w:rPr>
        <w:t>陽明山國際文創設計競賽</w:t>
      </w:r>
      <w:bookmarkEnd w:id="6"/>
      <w:r w:rsidRPr="002F7238">
        <w:rPr>
          <w:rFonts w:eastAsia="標楷體"/>
        </w:rPr>
        <w:t>【</w:t>
      </w:r>
      <w:r w:rsidRPr="002F7238">
        <w:rPr>
          <w:rFonts w:eastAsia="標楷體"/>
          <w:b/>
        </w:rPr>
        <w:t>個人資料搜集、處理及利用同意書</w:t>
      </w:r>
      <w:r w:rsidRPr="002F7238">
        <w:rPr>
          <w:rFonts w:eastAsia="標楷體"/>
        </w:rPr>
        <w:t>】</w:t>
      </w:r>
    </w:p>
    <w:p w14:paraId="2534D448" w14:textId="77777777" w:rsidR="00761C18" w:rsidRPr="002F7238" w:rsidRDefault="00761C18" w:rsidP="00761C18">
      <w:pPr>
        <w:snapToGrid w:val="0"/>
        <w:ind w:left="-2"/>
        <w:rPr>
          <w:rFonts w:eastAsia="標楷體"/>
        </w:rPr>
      </w:pPr>
    </w:p>
    <w:p w14:paraId="76C08500" w14:textId="7ABCE207" w:rsidR="00761C18" w:rsidRPr="002F7238" w:rsidRDefault="00761C18" w:rsidP="00761C18">
      <w:pPr>
        <w:snapToGrid w:val="0"/>
        <w:ind w:left="-2"/>
        <w:rPr>
          <w:rFonts w:eastAsia="標楷體"/>
        </w:rPr>
      </w:pPr>
      <w:r w:rsidRPr="002F7238">
        <w:rPr>
          <w:rFonts w:eastAsia="標楷體"/>
        </w:rPr>
        <w:t>陽明山國家公園管理處與中國文化大學</w:t>
      </w:r>
      <w:r w:rsidRPr="002F7238">
        <w:rPr>
          <w:rFonts w:eastAsia="標楷體"/>
        </w:rPr>
        <w:t xml:space="preserve"> </w:t>
      </w:r>
      <w:r w:rsidRPr="002F7238">
        <w:rPr>
          <w:rFonts w:eastAsia="標楷體"/>
        </w:rPr>
        <w:t>謹依個人資料保護法（以下簡稱個資法）第</w:t>
      </w:r>
      <w:r w:rsidRPr="002F7238">
        <w:rPr>
          <w:rFonts w:eastAsia="標楷體"/>
        </w:rPr>
        <w:t xml:space="preserve"> 8 </w:t>
      </w:r>
      <w:r w:rsidRPr="002F7238">
        <w:rPr>
          <w:rFonts w:eastAsia="標楷體"/>
        </w:rPr>
        <w:t>條第</w:t>
      </w:r>
      <w:r w:rsidRPr="002F7238">
        <w:rPr>
          <w:rFonts w:eastAsia="標楷體"/>
        </w:rPr>
        <w:t xml:space="preserve"> 1 </w:t>
      </w:r>
      <w:r w:rsidRPr="002F7238">
        <w:rPr>
          <w:rFonts w:eastAsia="標楷體"/>
        </w:rPr>
        <w:t>項規定告知下列事項：</w:t>
      </w:r>
    </w:p>
    <w:p w14:paraId="52BB4FB4" w14:textId="61C332A6" w:rsidR="00761C18" w:rsidRPr="002F7238" w:rsidRDefault="00761C18" w:rsidP="00761C18">
      <w:pPr>
        <w:widowControl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napToGrid w:val="0"/>
        <w:spacing w:after="100"/>
        <w:ind w:leftChars="0" w:left="358"/>
        <w:rPr>
          <w:rFonts w:eastAsia="標楷體"/>
        </w:rPr>
      </w:pPr>
      <w:r w:rsidRPr="002F7238">
        <w:rPr>
          <w:rFonts w:eastAsia="標楷體"/>
        </w:rPr>
        <w:t>蒐集目的：「</w:t>
      </w:r>
      <w:r w:rsidR="0078013B">
        <w:rPr>
          <w:rFonts w:eastAsia="標楷體" w:hint="eastAsia"/>
        </w:rPr>
        <w:t>2020</w:t>
      </w:r>
      <w:r w:rsidRPr="002F7238">
        <w:rPr>
          <w:rFonts w:eastAsia="標楷體"/>
        </w:rPr>
        <w:t>陽明山國際文創設計競賽」（以下簡稱本競賽）所需之活動聯絡、調查、統計與研究分析。</w:t>
      </w:r>
    </w:p>
    <w:p w14:paraId="76ED8C39" w14:textId="77777777" w:rsidR="00761C18" w:rsidRPr="002F7238" w:rsidRDefault="00761C18" w:rsidP="00761C18">
      <w:pPr>
        <w:widowControl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napToGrid w:val="0"/>
        <w:spacing w:after="100"/>
        <w:ind w:leftChars="0" w:left="358"/>
        <w:rPr>
          <w:rFonts w:eastAsia="標楷體"/>
        </w:rPr>
      </w:pPr>
      <w:r w:rsidRPr="002F7238">
        <w:rPr>
          <w:rFonts w:eastAsia="標楷體"/>
        </w:rPr>
        <w:t>個人資料類別：含姓名、電話、地址、身分證及其他得識別您個人之資料。</w:t>
      </w:r>
    </w:p>
    <w:p w14:paraId="12294CC3" w14:textId="77777777" w:rsidR="00761C18" w:rsidRPr="002F7238" w:rsidRDefault="00761C18" w:rsidP="00761C18">
      <w:pPr>
        <w:widowControl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napToGrid w:val="0"/>
        <w:spacing w:after="100"/>
        <w:ind w:leftChars="0" w:left="358"/>
        <w:rPr>
          <w:rFonts w:eastAsia="標楷體"/>
        </w:rPr>
      </w:pPr>
      <w:r w:rsidRPr="002F7238">
        <w:rPr>
          <w:rFonts w:eastAsia="標楷體"/>
        </w:rPr>
        <w:t>個人資料利用期間：自</w:t>
      </w:r>
      <w:r w:rsidRPr="002F7238">
        <w:rPr>
          <w:rFonts w:eastAsia="標楷體"/>
        </w:rPr>
        <w:t xml:space="preserve"> 109 </w:t>
      </w:r>
      <w:r w:rsidRPr="002F7238">
        <w:rPr>
          <w:rFonts w:eastAsia="標楷體"/>
        </w:rPr>
        <w:t>年度開始至蒐集目的消失為止。</w:t>
      </w:r>
    </w:p>
    <w:p w14:paraId="5572979A" w14:textId="77777777" w:rsidR="00761C18" w:rsidRPr="002F7238" w:rsidRDefault="00761C18" w:rsidP="00761C18">
      <w:pPr>
        <w:widowControl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napToGrid w:val="0"/>
        <w:spacing w:after="100"/>
        <w:ind w:leftChars="0" w:left="358"/>
        <w:rPr>
          <w:rFonts w:eastAsia="標楷體"/>
        </w:rPr>
      </w:pPr>
      <w:r w:rsidRPr="002F7238">
        <w:rPr>
          <w:rFonts w:eastAsia="標楷體"/>
        </w:rPr>
        <w:t>個人資料利用地區：中華民國及其他依法令得傳輸個人資料之地區。</w:t>
      </w:r>
    </w:p>
    <w:p w14:paraId="282EC2B8" w14:textId="77777777" w:rsidR="00761C18" w:rsidRPr="002F7238" w:rsidRDefault="00761C18" w:rsidP="00761C18">
      <w:pPr>
        <w:widowControl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napToGrid w:val="0"/>
        <w:spacing w:after="100"/>
        <w:ind w:leftChars="0" w:left="358"/>
        <w:rPr>
          <w:rFonts w:eastAsia="標楷體"/>
        </w:rPr>
      </w:pPr>
      <w:r w:rsidRPr="002F7238">
        <w:rPr>
          <w:rFonts w:eastAsia="標楷體"/>
        </w:rPr>
        <w:t>個人資料利用對象：本競賽相關之官方與合作非官方單位。</w:t>
      </w:r>
    </w:p>
    <w:p w14:paraId="24F0C32B" w14:textId="77777777" w:rsidR="00761C18" w:rsidRPr="002F7238" w:rsidRDefault="00761C18" w:rsidP="00761C18">
      <w:pPr>
        <w:widowControl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napToGrid w:val="0"/>
        <w:spacing w:after="100"/>
        <w:ind w:leftChars="0" w:left="358"/>
        <w:rPr>
          <w:rFonts w:eastAsia="標楷體"/>
        </w:rPr>
      </w:pPr>
      <w:r w:rsidRPr="002F7238">
        <w:rPr>
          <w:rFonts w:eastAsia="標楷體"/>
        </w:rPr>
        <w:t>個人資料利用方式：網際網路、電子郵件、電子建檔、書面及傳真。</w:t>
      </w:r>
    </w:p>
    <w:p w14:paraId="437C168C" w14:textId="77777777" w:rsidR="00761C18" w:rsidRPr="002F7238" w:rsidRDefault="00761C18" w:rsidP="00761C18">
      <w:pPr>
        <w:widowControl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napToGrid w:val="0"/>
        <w:spacing w:after="100"/>
        <w:ind w:leftChars="0" w:left="358"/>
        <w:rPr>
          <w:rFonts w:eastAsia="標楷體"/>
        </w:rPr>
      </w:pPr>
      <w:r w:rsidRPr="002F7238">
        <w:rPr>
          <w:rFonts w:eastAsia="標楷體"/>
        </w:rPr>
        <w:t>您可依個人資料保護法第</w:t>
      </w:r>
      <w:r w:rsidRPr="002F7238">
        <w:rPr>
          <w:rFonts w:eastAsia="標楷體"/>
        </w:rPr>
        <w:t xml:space="preserve"> 3 </w:t>
      </w:r>
      <w:r w:rsidRPr="002F7238">
        <w:rPr>
          <w:rFonts w:eastAsia="標楷體"/>
        </w:rPr>
        <w:t>條規定，就您的個人資料行使之下列權利：</w:t>
      </w:r>
    </w:p>
    <w:p w14:paraId="0A79CF1B" w14:textId="77777777" w:rsidR="00761C18" w:rsidRPr="002F7238" w:rsidRDefault="00761C18" w:rsidP="00761C18">
      <w:pPr>
        <w:widowControl/>
        <w:numPr>
          <w:ilvl w:val="1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napToGrid w:val="0"/>
        <w:spacing w:after="100"/>
        <w:ind w:leftChars="0" w:left="478"/>
        <w:rPr>
          <w:rFonts w:eastAsia="標楷體"/>
        </w:rPr>
      </w:pPr>
      <w:r w:rsidRPr="002F7238">
        <w:rPr>
          <w:rFonts w:eastAsia="標楷體"/>
        </w:rPr>
        <w:t>查詢或請求閱覽。</w:t>
      </w:r>
    </w:p>
    <w:p w14:paraId="7E0AF4E7" w14:textId="77777777" w:rsidR="00761C18" w:rsidRPr="002F7238" w:rsidRDefault="00761C18" w:rsidP="00761C18">
      <w:pPr>
        <w:widowControl/>
        <w:numPr>
          <w:ilvl w:val="1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napToGrid w:val="0"/>
        <w:spacing w:after="100"/>
        <w:ind w:leftChars="0" w:left="478"/>
        <w:rPr>
          <w:rFonts w:eastAsia="標楷體"/>
        </w:rPr>
      </w:pPr>
      <w:r w:rsidRPr="002F7238">
        <w:rPr>
          <w:rFonts w:eastAsia="標楷體"/>
        </w:rPr>
        <w:t>請求製給複製本。</w:t>
      </w:r>
    </w:p>
    <w:p w14:paraId="056247AB" w14:textId="77777777" w:rsidR="00761C18" w:rsidRPr="002F7238" w:rsidRDefault="00761C18" w:rsidP="00761C18">
      <w:pPr>
        <w:widowControl/>
        <w:numPr>
          <w:ilvl w:val="1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napToGrid w:val="0"/>
        <w:spacing w:after="100"/>
        <w:ind w:leftChars="0" w:left="478"/>
        <w:rPr>
          <w:rFonts w:eastAsia="標楷體"/>
        </w:rPr>
      </w:pPr>
      <w:r w:rsidRPr="002F7238">
        <w:rPr>
          <w:rFonts w:eastAsia="標楷體"/>
        </w:rPr>
        <w:t>請求補充或更正。</w:t>
      </w:r>
    </w:p>
    <w:p w14:paraId="26642771" w14:textId="77777777" w:rsidR="00761C18" w:rsidRPr="002F7238" w:rsidRDefault="00761C18" w:rsidP="00761C18">
      <w:pPr>
        <w:widowControl/>
        <w:numPr>
          <w:ilvl w:val="1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napToGrid w:val="0"/>
        <w:spacing w:after="100"/>
        <w:ind w:leftChars="0" w:left="478"/>
        <w:rPr>
          <w:rFonts w:eastAsia="標楷體"/>
        </w:rPr>
      </w:pPr>
      <w:r w:rsidRPr="002F7238">
        <w:rPr>
          <w:rFonts w:eastAsia="標楷體"/>
        </w:rPr>
        <w:t>請求停止搜集、處理及利用。</w:t>
      </w:r>
    </w:p>
    <w:p w14:paraId="6B49D5FE" w14:textId="77777777" w:rsidR="00761C18" w:rsidRPr="002F7238" w:rsidRDefault="00761C18" w:rsidP="00761C18">
      <w:pPr>
        <w:widowControl/>
        <w:numPr>
          <w:ilvl w:val="1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napToGrid w:val="0"/>
        <w:spacing w:after="100"/>
        <w:ind w:leftChars="0" w:left="478"/>
        <w:rPr>
          <w:rFonts w:eastAsia="標楷體"/>
        </w:rPr>
      </w:pPr>
      <w:r w:rsidRPr="002F7238">
        <w:rPr>
          <w:rFonts w:eastAsia="標楷體"/>
        </w:rPr>
        <w:t>請求刪除。</w:t>
      </w:r>
    </w:p>
    <w:p w14:paraId="0AA3571B" w14:textId="77777777" w:rsidR="00761C18" w:rsidRPr="002F7238" w:rsidRDefault="00761C18" w:rsidP="00761C18">
      <w:pPr>
        <w:snapToGrid w:val="0"/>
        <w:ind w:left="-2"/>
        <w:rPr>
          <w:rFonts w:eastAsia="標楷體"/>
        </w:rPr>
      </w:pPr>
    </w:p>
    <w:p w14:paraId="37515497" w14:textId="77777777" w:rsidR="00761C18" w:rsidRPr="002F7238" w:rsidRDefault="00761C18" w:rsidP="00761C18">
      <w:pPr>
        <w:snapToGrid w:val="0"/>
        <w:ind w:left="-2"/>
        <w:rPr>
          <w:rFonts w:eastAsia="標楷體"/>
        </w:rPr>
      </w:pPr>
      <w:r w:rsidRPr="002F7238">
        <w:rPr>
          <w:rFonts w:eastAsia="標楷體"/>
        </w:rPr>
        <w:t>如欲行使以上權利，請洽「陽明山國際文創設計競賽</w:t>
      </w:r>
      <w:r w:rsidRPr="002F7238">
        <w:rPr>
          <w:rFonts w:eastAsia="標楷體"/>
        </w:rPr>
        <w:t>-</w:t>
      </w:r>
      <w:r w:rsidRPr="002F7238">
        <w:rPr>
          <w:rFonts w:eastAsia="標楷體"/>
        </w:rPr>
        <w:t>工作小組」</w:t>
      </w:r>
    </w:p>
    <w:p w14:paraId="54D0379D" w14:textId="77777777" w:rsidR="00761C18" w:rsidRPr="002F7238" w:rsidRDefault="00761C18" w:rsidP="00761C18">
      <w:pPr>
        <w:snapToGrid w:val="0"/>
        <w:ind w:left="-2"/>
        <w:rPr>
          <w:rFonts w:eastAsia="標楷體"/>
        </w:rPr>
      </w:pPr>
    </w:p>
    <w:p w14:paraId="52F27340" w14:textId="77777777" w:rsidR="00761C18" w:rsidRPr="002F7238" w:rsidRDefault="00761C18" w:rsidP="00761C18">
      <w:pPr>
        <w:snapToGrid w:val="0"/>
        <w:ind w:left="-2"/>
        <w:rPr>
          <w:rFonts w:eastAsia="標楷體"/>
        </w:rPr>
      </w:pPr>
      <w:r w:rsidRPr="002F7238">
        <w:rPr>
          <w:rFonts w:eastAsia="標楷體"/>
        </w:rPr>
        <w:t>您可自由選擇是否提供您的個人資料，惟您不同意提供個人資料時，主辦單位將無法提供與您蒐集目的相關之各項服務。</w:t>
      </w:r>
    </w:p>
    <w:p w14:paraId="3A3C49B3" w14:textId="77777777" w:rsidR="00761C18" w:rsidRPr="002F7238" w:rsidRDefault="00761C18" w:rsidP="00761C18">
      <w:pPr>
        <w:snapToGrid w:val="0"/>
        <w:ind w:left="-2"/>
        <w:rPr>
          <w:rFonts w:eastAsia="標楷體"/>
        </w:rPr>
      </w:pPr>
      <w:r w:rsidRPr="002F7238">
        <w:rPr>
          <w:rFonts w:eastAsia="標楷體"/>
        </w:rPr>
        <w:t>我已詳閱並了解本同意書內容，且同意上述事項，謝謝。</w:t>
      </w:r>
    </w:p>
    <w:p w14:paraId="35E41DA3" w14:textId="77777777" w:rsidR="00761C18" w:rsidRPr="002F7238" w:rsidRDefault="00761C18" w:rsidP="00761C18">
      <w:pPr>
        <w:spacing w:line="336" w:lineRule="auto"/>
        <w:ind w:left="-2"/>
        <w:rPr>
          <w:rFonts w:eastAsia="標楷體"/>
        </w:rPr>
      </w:pPr>
    </w:p>
    <w:p w14:paraId="0B51C63E" w14:textId="77777777" w:rsidR="00761C18" w:rsidRPr="002F7238" w:rsidRDefault="00761C18" w:rsidP="00761C18">
      <w:pPr>
        <w:snapToGrid w:val="0"/>
        <w:ind w:left="-2"/>
        <w:rPr>
          <w:rFonts w:eastAsia="標楷體"/>
          <w:color w:val="000000"/>
        </w:rPr>
      </w:pPr>
      <w:r w:rsidRPr="002F7238">
        <w:rPr>
          <w:rFonts w:eastAsia="標楷體"/>
        </w:rPr>
        <w:t>*</w:t>
      </w:r>
      <w:r w:rsidRPr="002F7238">
        <w:rPr>
          <w:rFonts w:eastAsia="標楷體"/>
        </w:rPr>
        <w:t>立同意書人：</w:t>
      </w:r>
      <w:r w:rsidRPr="002F7238">
        <w:rPr>
          <w:rFonts w:eastAsia="標楷體"/>
          <w:u w:val="single"/>
        </w:rPr>
        <w:t xml:space="preserve">                                                           </w:t>
      </w:r>
      <w:r w:rsidRPr="002F7238">
        <w:rPr>
          <w:rFonts w:eastAsia="標楷體"/>
        </w:rPr>
        <w:t xml:space="preserve">                       </w:t>
      </w:r>
      <w:r w:rsidRPr="002F7238">
        <w:rPr>
          <w:rFonts w:eastAsia="標楷體"/>
        </w:rPr>
        <w:t>年</w:t>
      </w:r>
      <w:r w:rsidRPr="002F7238">
        <w:rPr>
          <w:rFonts w:eastAsia="標楷體"/>
        </w:rPr>
        <w:t xml:space="preserve">       </w:t>
      </w:r>
      <w:r w:rsidRPr="002F7238">
        <w:rPr>
          <w:rFonts w:eastAsia="標楷體"/>
        </w:rPr>
        <w:t xml:space="preserve">　　月</w:t>
      </w:r>
      <w:r w:rsidRPr="002F7238">
        <w:rPr>
          <w:rFonts w:eastAsia="標楷體"/>
        </w:rPr>
        <w:t xml:space="preserve">          </w:t>
      </w:r>
      <w:r w:rsidRPr="002F7238">
        <w:rPr>
          <w:rFonts w:eastAsia="標楷體"/>
        </w:rPr>
        <w:t xml:space="preserve">　　日</w:t>
      </w:r>
    </w:p>
    <w:p w14:paraId="0ED22ED2" w14:textId="77777777" w:rsidR="00761C18" w:rsidRPr="002F7238" w:rsidRDefault="00761C18">
      <w:pPr>
        <w:widowControl/>
        <w:ind w:leftChars="0" w:left="0"/>
        <w:rPr>
          <w:rFonts w:eastAsia="標楷體"/>
          <w:b/>
          <w:color w:val="000000"/>
        </w:rPr>
      </w:pPr>
      <w:r w:rsidRPr="002F7238">
        <w:rPr>
          <w:rFonts w:eastAsia="標楷體"/>
          <w:b/>
          <w:color w:val="000000"/>
        </w:rPr>
        <w:br w:type="page"/>
      </w:r>
    </w:p>
    <w:p w14:paraId="0EF431DE" w14:textId="4D492AFF" w:rsidR="00761C18" w:rsidRPr="002F7238" w:rsidRDefault="00761C18" w:rsidP="00761C18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b/>
          <w:color w:val="000000"/>
        </w:rPr>
      </w:pPr>
      <w:r w:rsidRPr="002F7238">
        <w:rPr>
          <w:rFonts w:eastAsia="標楷體"/>
          <w:b/>
          <w:color w:val="000000"/>
        </w:rPr>
        <w:lastRenderedPageBreak/>
        <w:t>附件六：</w:t>
      </w:r>
      <w:r w:rsidR="0078013B">
        <w:rPr>
          <w:rFonts w:eastAsia="標楷體" w:hint="eastAsia"/>
          <w:b/>
          <w:color w:val="000000"/>
        </w:rPr>
        <w:t>2020</w:t>
      </w:r>
      <w:r w:rsidRPr="002F7238">
        <w:rPr>
          <w:rFonts w:eastAsia="標楷體"/>
          <w:b/>
          <w:color w:val="000000"/>
        </w:rPr>
        <w:t>陽明山國際文創設計競賽【作品設計圖】</w:t>
      </w:r>
    </w:p>
    <w:p w14:paraId="4929B876" w14:textId="023276A7" w:rsidR="00761C18" w:rsidRPr="002F7238" w:rsidRDefault="00761C18" w:rsidP="00761C18">
      <w:pPr>
        <w:widowControl/>
        <w:ind w:leftChars="0" w:left="0"/>
        <w:rPr>
          <w:rFonts w:eastAsia="標楷體"/>
          <w:b/>
          <w:color w:val="000000"/>
        </w:rPr>
      </w:pPr>
      <w:r w:rsidRPr="002F7238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89C485" wp14:editId="4644F69C">
                <wp:simplePos x="0" y="0"/>
                <wp:positionH relativeFrom="margin">
                  <wp:posOffset>26670</wp:posOffset>
                </wp:positionH>
                <wp:positionV relativeFrom="paragraph">
                  <wp:posOffset>16511</wp:posOffset>
                </wp:positionV>
                <wp:extent cx="4737100" cy="441960"/>
                <wp:effectExtent l="0" t="0" r="0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7100" cy="441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07D37B" w14:textId="77777777" w:rsidR="00761C18" w:rsidRPr="00DC3964" w:rsidRDefault="00761C18" w:rsidP="00761C18">
                            <w:pPr>
                              <w:spacing w:line="0" w:lineRule="atLeast"/>
                              <w:ind w:left="-2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DC3964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作 品 名 稱：</w:t>
                            </w:r>
                          </w:p>
                          <w:p w14:paraId="0C48C6D7" w14:textId="77777777" w:rsidR="00761C18" w:rsidRPr="00DC3964" w:rsidRDefault="00761C18" w:rsidP="00761C18">
                            <w:pPr>
                              <w:spacing w:line="0" w:lineRule="atLeast"/>
                              <w:ind w:left="-2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DC3964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作 品 尺 寸</w:t>
                            </w:r>
                            <w:r w:rsidRPr="00DC3964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（公分）</w:t>
                            </w:r>
                            <w:r w:rsidRPr="00DC3964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 xml:space="preserve">：        高         寬         </w:t>
                            </w:r>
                            <w:r w:rsidRPr="00DC3964">
                              <w:rPr>
                                <w:rFonts w:ascii="標楷體" w:eastAsia="標楷體" w:hint="eastAsia"/>
                                <w:sz w:val="22"/>
                                <w:szCs w:val="20"/>
                              </w:rPr>
                              <w:t>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89C485" id="文字方塊 6" o:spid="_x0000_s1029" type="#_x0000_t202" style="position:absolute;margin-left:2.1pt;margin-top:1.3pt;width:373pt;height:34.8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" filled="f" stroked="f">
                <v:textbox>
                  <w:txbxContent>
                    <w:p w14:paraId="0907D37B" w14:textId="77777777" w:rsidR="00761C18" w:rsidRPr="00DC3964" w:rsidRDefault="00761C18" w:rsidP="00761C18">
                      <w:pPr>
                        <w:spacing w:line="0" w:lineRule="atLeast"/>
                        <w:ind w:left="-2"/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  <w:r w:rsidRPr="00DC3964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作 品 名 稱：</w:t>
                      </w:r>
                    </w:p>
                    <w:p w14:paraId="0C48C6D7" w14:textId="77777777" w:rsidR="00761C18" w:rsidRPr="00DC3964" w:rsidRDefault="00761C18" w:rsidP="00761C18">
                      <w:pPr>
                        <w:spacing w:line="0" w:lineRule="atLeast"/>
                        <w:ind w:left="-2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DC3964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作 品 尺 寸</w:t>
                      </w:r>
                      <w:r w:rsidRPr="00DC3964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（公分）</w:t>
                      </w:r>
                      <w:r w:rsidRPr="00DC3964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 xml:space="preserve">：        高         寬         </w:t>
                      </w:r>
                      <w:r w:rsidRPr="00DC3964">
                        <w:rPr>
                          <w:rFonts w:ascii="標楷體" w:eastAsia="標楷體" w:hint="eastAsia"/>
                          <w:sz w:val="22"/>
                          <w:szCs w:val="20"/>
                        </w:rPr>
                        <w:t>深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966427" w14:textId="66BE4203" w:rsidR="00761C18" w:rsidRPr="002F7238" w:rsidRDefault="00761C18" w:rsidP="00761C18">
      <w:pPr>
        <w:spacing w:line="400" w:lineRule="exact"/>
        <w:ind w:leftChars="232" w:left="1278" w:hangingChars="300" w:hanging="721"/>
        <w:jc w:val="center"/>
        <w:rPr>
          <w:rFonts w:eastAsia="標楷體"/>
          <w:sz w:val="28"/>
        </w:rPr>
      </w:pPr>
      <w:r w:rsidRPr="002F7238">
        <w:rPr>
          <w:rFonts w:eastAsia="標楷體"/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B5A5C6" wp14:editId="79A5745E">
                <wp:simplePos x="0" y="0"/>
                <wp:positionH relativeFrom="margin">
                  <wp:posOffset>26670</wp:posOffset>
                </wp:positionH>
                <wp:positionV relativeFrom="paragraph">
                  <wp:posOffset>229870</wp:posOffset>
                </wp:positionV>
                <wp:extent cx="6057900" cy="8414385"/>
                <wp:effectExtent l="0" t="0" r="19050" b="24765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8414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0DF93" w14:textId="77777777" w:rsidR="00761C18" w:rsidRDefault="00761C18" w:rsidP="00761C18">
                            <w:pPr>
                              <w:ind w:left="-2"/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B5A5C6" id="文字方塊 8" o:spid="_x0000_s1030" type="#_x0000_t202" style="position:absolute;left:0;text-align:left;margin-left:2.1pt;margin-top:18.1pt;width:477pt;height:662.5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">
                <v:textbox style="layout-flow:vertical-ideographic">
                  <w:txbxContent>
                    <w:p w14:paraId="5F00DF93" w14:textId="77777777" w:rsidR="00761C18" w:rsidRDefault="00761C18" w:rsidP="00761C18">
                      <w:pPr>
                        <w:ind w:left="-2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F7238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6E3960" wp14:editId="2E9C0233">
                <wp:simplePos x="0" y="0"/>
                <wp:positionH relativeFrom="margin">
                  <wp:align>center</wp:align>
                </wp:positionH>
                <wp:positionV relativeFrom="paragraph">
                  <wp:posOffset>1760220</wp:posOffset>
                </wp:positionV>
                <wp:extent cx="5302250" cy="2286000"/>
                <wp:effectExtent l="0" t="0" r="0" b="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225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8DF074" w14:textId="77777777" w:rsidR="00761C18" w:rsidRDefault="00761C18" w:rsidP="00761C18">
                            <w:pPr>
                              <w:spacing w:line="0" w:lineRule="atLeast"/>
                              <w:ind w:left="-2"/>
                              <w:jc w:val="center"/>
                              <w:rPr>
                                <w:rFonts w:ascii="標楷體" w:eastAsia="標楷體"/>
                                <w:sz w:val="32"/>
                                <w:szCs w:val="32"/>
                              </w:rPr>
                            </w:pPr>
                            <w:r w:rsidRPr="0046479C">
                              <w:rPr>
                                <w:rFonts w:ascii="標楷體" w:eastAsia="標楷體" w:hint="eastAsia"/>
                                <w:sz w:val="32"/>
                                <w:szCs w:val="32"/>
                              </w:rPr>
                              <w:t>作品</w:t>
                            </w:r>
                            <w:r>
                              <w:rPr>
                                <w:rFonts w:ascii="標楷體" w:eastAsia="標楷體" w:hint="eastAsia"/>
                                <w:sz w:val="32"/>
                                <w:szCs w:val="32"/>
                              </w:rPr>
                              <w:t>設計圖輸出請</w:t>
                            </w:r>
                            <w:r w:rsidRPr="0046479C">
                              <w:rPr>
                                <w:rFonts w:ascii="標楷體" w:eastAsia="標楷體" w:hint="eastAsia"/>
                                <w:sz w:val="32"/>
                                <w:szCs w:val="32"/>
                              </w:rPr>
                              <w:t>浮貼</w:t>
                            </w:r>
                          </w:p>
                          <w:p w14:paraId="434E7B1E" w14:textId="77777777" w:rsidR="00761C18" w:rsidRPr="0046479C" w:rsidRDefault="00761C18" w:rsidP="00761C18">
                            <w:pPr>
                              <w:spacing w:line="0" w:lineRule="atLeast"/>
                              <w:ind w:left="-2"/>
                              <w:jc w:val="center"/>
                              <w:rPr>
                                <w:rFonts w:ascii="標楷體" w:eastAsia="標楷體"/>
                                <w:sz w:val="32"/>
                                <w:szCs w:val="32"/>
                              </w:rPr>
                            </w:pPr>
                          </w:p>
                          <w:p w14:paraId="34D5F3BC" w14:textId="77777777" w:rsidR="00761C18" w:rsidRPr="00761C18" w:rsidRDefault="00761C18" w:rsidP="002F7238">
                            <w:pPr>
                              <w:spacing w:line="0" w:lineRule="atLeast"/>
                              <w:ind w:left="-2" w:firstLineChars="100" w:firstLine="280"/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sz w:val="28"/>
                              </w:rPr>
                              <w:t>☆彩色輸出乙件</w:t>
                            </w:r>
                            <w:r w:rsidRPr="008403EC">
                              <w:rPr>
                                <w:rFonts w:ascii="標楷體" w:eastAsia="標楷體" w:hint="eastAsia"/>
                              </w:rPr>
                              <w:t>（務求清晰）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6E3960" id="文字方塊 7" o:spid="_x0000_s1031" type="#_x0000_t202" style="position:absolute;left:0;text-align:left;margin-left:0;margin-top:138.6pt;width:417.5pt;height:180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" filled="f" stroked="f">
                <v:textbox>
                  <w:txbxContent>
                    <w:p w14:paraId="3F8DF074" w14:textId="77777777" w:rsidR="00761C18" w:rsidRDefault="00761C18" w:rsidP="00761C18">
                      <w:pPr>
                        <w:spacing w:line="0" w:lineRule="atLeast"/>
                        <w:ind w:left="-2"/>
                        <w:jc w:val="center"/>
                        <w:rPr>
                          <w:rFonts w:ascii="標楷體" w:eastAsia="標楷體"/>
                          <w:sz w:val="32"/>
                          <w:szCs w:val="32"/>
                        </w:rPr>
                      </w:pPr>
                      <w:r w:rsidRPr="0046479C">
                        <w:rPr>
                          <w:rFonts w:ascii="標楷體" w:eastAsia="標楷體" w:hint="eastAsia"/>
                          <w:sz w:val="32"/>
                          <w:szCs w:val="32"/>
                        </w:rPr>
                        <w:t>作品</w:t>
                      </w:r>
                      <w:r>
                        <w:rPr>
                          <w:rFonts w:ascii="標楷體" w:eastAsia="標楷體" w:hint="eastAsia"/>
                          <w:sz w:val="32"/>
                          <w:szCs w:val="32"/>
                        </w:rPr>
                        <w:t>設計圖輸出請</w:t>
                      </w:r>
                      <w:r w:rsidRPr="0046479C">
                        <w:rPr>
                          <w:rFonts w:ascii="標楷體" w:eastAsia="標楷體" w:hint="eastAsia"/>
                          <w:sz w:val="32"/>
                          <w:szCs w:val="32"/>
                        </w:rPr>
                        <w:t>浮貼</w:t>
                      </w:r>
                    </w:p>
                    <w:p w14:paraId="434E7B1E" w14:textId="77777777" w:rsidR="00761C18" w:rsidRPr="0046479C" w:rsidRDefault="00761C18" w:rsidP="00761C18">
                      <w:pPr>
                        <w:spacing w:line="0" w:lineRule="atLeast"/>
                        <w:ind w:left="-2"/>
                        <w:jc w:val="center"/>
                        <w:rPr>
                          <w:rFonts w:ascii="標楷體" w:eastAsia="標楷體"/>
                          <w:sz w:val="32"/>
                          <w:szCs w:val="32"/>
                        </w:rPr>
                      </w:pPr>
                    </w:p>
                    <w:p w14:paraId="34D5F3BC" w14:textId="77777777" w:rsidR="00761C18" w:rsidRPr="00761C18" w:rsidRDefault="00761C18" w:rsidP="002F7238">
                      <w:pPr>
                        <w:spacing w:line="0" w:lineRule="atLeast"/>
                        <w:ind w:left="-2" w:firstLineChars="100" w:firstLine="280"/>
                        <w:jc w:val="center"/>
                        <w:rPr>
                          <w:rFonts w:ascii="標楷體" w:eastAsia="標楷體"/>
                        </w:rPr>
                      </w:pPr>
                      <w:r>
                        <w:rPr>
                          <w:rFonts w:ascii="標楷體" w:eastAsia="標楷體" w:hint="eastAsia"/>
                          <w:sz w:val="28"/>
                        </w:rPr>
                        <w:t>☆彩色輸出乙件</w:t>
                      </w:r>
                      <w:r w:rsidRPr="008403EC">
                        <w:rPr>
                          <w:rFonts w:ascii="標楷體" w:eastAsia="標楷體" w:hint="eastAsia"/>
                        </w:rPr>
                        <w:t>（務求清晰）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8D0B7B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31FE22F5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7D8FF076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1608C872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69FE6E57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60DBF0E5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70B5739B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7C20E928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159D9A72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5A3AC514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1BA77CEA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036FDF06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75CB9DA0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1F6B0906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6845F56E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5EE57D63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2508258B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44951286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25F46E08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2D2DEA18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557A759B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55FEA1CF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24926E9F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20AA9D3C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4C5EC79C" w14:textId="77777777" w:rsidR="00761C18" w:rsidRPr="002F7238" w:rsidRDefault="00761C18" w:rsidP="00761C18">
      <w:pPr>
        <w:spacing w:line="0" w:lineRule="atLeast"/>
        <w:ind w:left="-2" w:firstLineChars="150" w:firstLine="540"/>
        <w:jc w:val="center"/>
        <w:rPr>
          <w:rFonts w:eastAsia="標楷體"/>
          <w:sz w:val="36"/>
          <w:szCs w:val="36"/>
        </w:rPr>
      </w:pPr>
    </w:p>
    <w:p w14:paraId="6B1C8A14" w14:textId="77777777" w:rsidR="00761C18" w:rsidRPr="002F7238" w:rsidRDefault="00761C18" w:rsidP="00761C18">
      <w:pPr>
        <w:spacing w:line="0" w:lineRule="atLeast"/>
        <w:ind w:left="-2" w:firstLineChars="150" w:firstLine="540"/>
        <w:rPr>
          <w:rFonts w:eastAsia="標楷體"/>
          <w:sz w:val="36"/>
          <w:szCs w:val="36"/>
        </w:rPr>
      </w:pPr>
    </w:p>
    <w:p w14:paraId="40EA1C60" w14:textId="7B5F4152" w:rsidR="002F7238" w:rsidRDefault="002F7238">
      <w:pPr>
        <w:widowControl/>
        <w:ind w:leftChars="0" w:left="0"/>
        <w:rPr>
          <w:rFonts w:eastAsia="標楷體"/>
          <w:color w:val="000000"/>
        </w:rPr>
      </w:pPr>
      <w:r>
        <w:rPr>
          <w:rFonts w:eastAsia="標楷體"/>
          <w:color w:val="000000"/>
        </w:rPr>
        <w:br w:type="page"/>
      </w:r>
    </w:p>
    <w:p w14:paraId="65E867EF" w14:textId="3C3B85CA" w:rsidR="00DC3964" w:rsidRPr="002F7238" w:rsidRDefault="00DC4590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b/>
        </w:rPr>
      </w:pPr>
      <w:r w:rsidRPr="002F7238">
        <w:rPr>
          <w:rFonts w:eastAsia="標楷體"/>
          <w:b/>
          <w:noProof/>
          <w:color w:val="000000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B7986E" wp14:editId="79B8A24D">
                <wp:simplePos x="0" y="0"/>
                <wp:positionH relativeFrom="margin">
                  <wp:posOffset>-3810</wp:posOffset>
                </wp:positionH>
                <wp:positionV relativeFrom="paragraph">
                  <wp:posOffset>255270</wp:posOffset>
                </wp:positionV>
                <wp:extent cx="6057900" cy="8831580"/>
                <wp:effectExtent l="0" t="0" r="19050" b="2667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883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188E0D" w14:textId="110DAD1C" w:rsidR="00DC4590" w:rsidRDefault="00DC4590" w:rsidP="00DC4590">
                            <w:pPr>
                              <w:ind w:left="-2"/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B7986E" id="文字方塊 1" o:spid="_x0000_s1032" type="#_x0000_t202" style="position:absolute;margin-left:-.3pt;margin-top:20.1pt;width:477pt;height:695.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">
                <v:textbox style="layout-flow:vertical-ideographic">
                  <w:txbxContent>
                    <w:p w14:paraId="13188E0D" w14:textId="110DAD1C" w:rsidR="00DC4590" w:rsidRDefault="00DC4590" w:rsidP="00DC4590">
                      <w:pPr>
                        <w:ind w:left="-2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C5521" w:rsidRPr="002F7238">
        <w:rPr>
          <w:rFonts w:eastAsia="標楷體"/>
          <w:b/>
        </w:rPr>
        <w:t>附件</w:t>
      </w:r>
      <w:r w:rsidR="00761C18" w:rsidRPr="002F7238">
        <w:rPr>
          <w:rFonts w:eastAsia="標楷體"/>
          <w:b/>
        </w:rPr>
        <w:t>七</w:t>
      </w:r>
      <w:r w:rsidR="00BC5521" w:rsidRPr="002F7238">
        <w:rPr>
          <w:rFonts w:eastAsia="標楷體"/>
          <w:b/>
        </w:rPr>
        <w:t>：</w:t>
      </w:r>
      <w:r w:rsidRPr="002F7238">
        <w:rPr>
          <w:rFonts w:eastAsia="標楷體"/>
          <w:b/>
        </w:rPr>
        <w:t>人文藝術組作品</w:t>
      </w:r>
    </w:p>
    <w:p w14:paraId="743AE964" w14:textId="1ECDA182" w:rsidR="00DC4590" w:rsidRPr="002F7238" w:rsidRDefault="004256C8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  <w:r w:rsidRPr="002F7238">
        <w:rPr>
          <w:rFonts w:eastAsia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B9BDC2" wp14:editId="7BD7F954">
                <wp:simplePos x="0" y="0"/>
                <wp:positionH relativeFrom="column">
                  <wp:posOffset>99060</wp:posOffset>
                </wp:positionH>
                <wp:positionV relativeFrom="paragraph">
                  <wp:posOffset>130810</wp:posOffset>
                </wp:positionV>
                <wp:extent cx="5829300" cy="1028700"/>
                <wp:effectExtent l="0" t="0" r="0" b="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313FE5" w14:textId="3BC20905" w:rsidR="0020529F" w:rsidRPr="0020529F" w:rsidRDefault="0020529F" w:rsidP="0020529F">
                            <w:pPr>
                              <w:ind w:left="-2"/>
                              <w:jc w:val="both"/>
                              <w:rPr>
                                <w:rFonts w:ascii="標楷體" w:eastAsia="標楷體" w:hAnsi="標楷體"/>
                                <w:color w:val="404040" w:themeColor="text1" w:themeTint="BF"/>
                                <w:szCs w:val="28"/>
                              </w:rPr>
                            </w:pPr>
                            <w:r w:rsidRPr="0020529F">
                              <w:rPr>
                                <w:rFonts w:ascii="標楷體" w:eastAsia="標楷體" w:hAnsi="標楷體" w:hint="eastAsia"/>
                                <w:color w:val="404040" w:themeColor="text1" w:themeTint="BF"/>
                                <w:szCs w:val="28"/>
                              </w:rPr>
                              <w:t>社會組七言律詩，學生組七言絕句，均需合乎近體詩格律，韻部於「平水韻」平聲三十韻中任選一韻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404040" w:themeColor="text1" w:themeTint="BF"/>
                                <w:szCs w:val="28"/>
                              </w:rPr>
                              <w:t>，</w:t>
                            </w:r>
                            <w:r w:rsidRPr="0020529F">
                              <w:rPr>
                                <w:rFonts w:ascii="標楷體" w:eastAsia="標楷體" w:hAnsi="標楷體" w:hint="eastAsia"/>
                                <w:color w:val="404040" w:themeColor="text1" w:themeTint="BF"/>
                                <w:szCs w:val="28"/>
                              </w:rPr>
                              <w:t>請以兩句一行書寫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404040" w:themeColor="text1" w:themeTint="BF"/>
                                <w:szCs w:val="28"/>
                              </w:rPr>
                              <w:t>。</w:t>
                            </w:r>
                          </w:p>
                          <w:p w14:paraId="01A6DEA9" w14:textId="77777777" w:rsidR="004256C8" w:rsidRPr="0020529F" w:rsidRDefault="004256C8" w:rsidP="0020529F">
                            <w:pPr>
                              <w:ind w:leftChars="0"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B9BDC2" id="文字方塊 9" o:spid="_x0000_s1033" type="#_x0000_t202" style="position:absolute;margin-left:7.8pt;margin-top:10.3pt;width:459pt;height:8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" fillcolor="white [3201]" stroked="f" strokeweight=".5pt">
                <v:textbox>
                  <w:txbxContent>
                    <w:p w14:paraId="78313FE5" w14:textId="3BC20905" w:rsidR="0020529F" w:rsidRPr="0020529F" w:rsidRDefault="0020529F" w:rsidP="0020529F">
                      <w:pPr>
                        <w:ind w:left="-2"/>
                        <w:jc w:val="both"/>
                        <w:rPr>
                          <w:rFonts w:ascii="標楷體" w:eastAsia="標楷體" w:hAnsi="標楷體"/>
                          <w:color w:val="404040" w:themeColor="text1" w:themeTint="BF"/>
                          <w:szCs w:val="28"/>
                        </w:rPr>
                      </w:pPr>
                      <w:r w:rsidRPr="0020529F">
                        <w:rPr>
                          <w:rFonts w:ascii="標楷體" w:eastAsia="標楷體" w:hAnsi="標楷體" w:hint="eastAsia"/>
                          <w:color w:val="404040" w:themeColor="text1" w:themeTint="BF"/>
                          <w:szCs w:val="28"/>
                        </w:rPr>
                        <w:t>社會組七言律詩，學生組七言絕句，均需合乎近體詩格律，韻部於「平水韻」平聲三十韻中任選一韻</w:t>
                      </w:r>
                      <w:r>
                        <w:rPr>
                          <w:rFonts w:ascii="標楷體" w:eastAsia="標楷體" w:hAnsi="標楷體" w:hint="eastAsia"/>
                          <w:color w:val="404040" w:themeColor="text1" w:themeTint="BF"/>
                          <w:szCs w:val="28"/>
                        </w:rPr>
                        <w:t>，</w:t>
                      </w:r>
                      <w:r w:rsidRPr="0020529F">
                        <w:rPr>
                          <w:rFonts w:ascii="標楷體" w:eastAsia="標楷體" w:hAnsi="標楷體" w:hint="eastAsia"/>
                          <w:color w:val="404040" w:themeColor="text1" w:themeTint="BF"/>
                          <w:szCs w:val="28"/>
                        </w:rPr>
                        <w:t>請以兩句一行書寫</w:t>
                      </w:r>
                      <w:r>
                        <w:rPr>
                          <w:rFonts w:ascii="標楷體" w:eastAsia="標楷體" w:hAnsi="標楷體" w:hint="eastAsia"/>
                          <w:color w:val="404040" w:themeColor="text1" w:themeTint="BF"/>
                          <w:szCs w:val="28"/>
                        </w:rPr>
                        <w:t>。</w:t>
                      </w:r>
                    </w:p>
                    <w:p w14:paraId="01A6DEA9" w14:textId="77777777" w:rsidR="004256C8" w:rsidRPr="0020529F" w:rsidRDefault="004256C8" w:rsidP="0020529F">
                      <w:pPr>
                        <w:ind w:leftChars="0" w:left="0"/>
                      </w:pPr>
                    </w:p>
                  </w:txbxContent>
                </v:textbox>
              </v:shape>
            </w:pict>
          </mc:Fallback>
        </mc:AlternateContent>
      </w:r>
    </w:p>
    <w:p w14:paraId="59FD0375" w14:textId="5A7A772B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273A9A65" w14:textId="0E41CC24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0D414471" w14:textId="1BEB61D8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30155730" w14:textId="3DBE9D5C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54A7B2DB" w14:textId="40854CA2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54D9AADB" w14:textId="3D7C82C1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6CB0EEDE" w14:textId="5AC8A2CC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5E1A5887" w14:textId="33C32CE1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619D748D" w14:textId="708D23A1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719CD298" w14:textId="2847FBD8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6C955339" w14:textId="37A6B608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11A2225B" w14:textId="140CC18C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4869CC16" w14:textId="1DC732A0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7DEDD44D" w14:textId="27F6864F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378B53C0" w14:textId="7718B86D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0A6818F9" w14:textId="5692C72C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57EFBE19" w14:textId="235C9A21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32919DAF" w14:textId="175B172C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1C94A93C" w14:textId="0E2D29C2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75A7AB79" w14:textId="3C6A4368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53A8CFC3" w14:textId="0E3743A9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792B595F" w14:textId="0F108D72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090F12AD" w14:textId="224C3C88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61BB0465" w14:textId="5EA49279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6A94087E" w14:textId="4C16B020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1D6F9A1D" w14:textId="5D77FFE2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5FA06787" w14:textId="27B08B7F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3AE45EBB" w14:textId="6612EC5F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7F02DA71" w14:textId="2B830A67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5D32D3E1" w14:textId="01F73D01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04EBEFD0" w14:textId="6A5BA4A0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58C78972" w14:textId="79F0CA94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25988CBF" w14:textId="685C5453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391BE54B" w14:textId="7E3852B9" w:rsidR="001376E7" w:rsidRPr="002F7238" w:rsidRDefault="001376E7" w:rsidP="00DC4590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5EB6209F" w14:textId="6B64D14A" w:rsidR="001376E7" w:rsidRPr="002F7238" w:rsidRDefault="001376E7" w:rsidP="001376E7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</w:rPr>
      </w:pPr>
      <w:r w:rsidRPr="002F7238">
        <w:rPr>
          <w:rFonts w:eastAsia="標楷體"/>
          <w:b/>
        </w:rPr>
        <w:lastRenderedPageBreak/>
        <w:t>附件八：</w:t>
      </w:r>
      <w:r w:rsidR="0078013B">
        <w:rPr>
          <w:rFonts w:eastAsia="標楷體" w:hint="eastAsia"/>
          <w:b/>
        </w:rPr>
        <w:t>2020</w:t>
      </w:r>
      <w:r w:rsidRPr="002F7238">
        <w:rPr>
          <w:rFonts w:eastAsia="標楷體"/>
          <w:b/>
        </w:rPr>
        <w:t>陽明山國際文創設計競賽</w:t>
      </w:r>
      <w:r w:rsidRPr="002F7238">
        <w:rPr>
          <w:rFonts w:eastAsia="標楷體"/>
        </w:rPr>
        <w:t>【</w:t>
      </w:r>
      <w:r w:rsidRPr="002F7238">
        <w:rPr>
          <w:rFonts w:eastAsia="標楷體"/>
          <w:b/>
        </w:rPr>
        <w:t>獎金分配同意書</w:t>
      </w:r>
      <w:r w:rsidRPr="002F7238">
        <w:rPr>
          <w:rFonts w:eastAsia="標楷體"/>
        </w:rPr>
        <w:t>】</w:t>
      </w:r>
    </w:p>
    <w:p w14:paraId="0C0E50D3" w14:textId="77777777" w:rsidR="001376E7" w:rsidRPr="002F7238" w:rsidRDefault="001376E7" w:rsidP="001376E7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  <w:sz w:val="18"/>
          <w:szCs w:val="18"/>
        </w:rPr>
      </w:pPr>
      <w:r w:rsidRPr="002F7238">
        <w:rPr>
          <w:rFonts w:eastAsia="標楷體"/>
          <w:color w:val="000000"/>
          <w:sz w:val="18"/>
          <w:szCs w:val="18"/>
        </w:rPr>
        <w:t>若為多人一組，其獎金由雙方協調分配比率後簽名表示同意。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233"/>
        <w:gridCol w:w="2249"/>
        <w:gridCol w:w="2809"/>
        <w:gridCol w:w="3317"/>
      </w:tblGrid>
      <w:tr w:rsidR="001376E7" w:rsidRPr="002F7238" w14:paraId="7AD48853" w14:textId="77777777" w:rsidTr="00A03422">
        <w:trPr>
          <w:trHeight w:val="804"/>
        </w:trPr>
        <w:tc>
          <w:tcPr>
            <w:tcW w:w="124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1C3F790F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</w:rPr>
              <w:t>作品名稱</w:t>
            </w:r>
          </w:p>
        </w:tc>
        <w:tc>
          <w:tcPr>
            <w:tcW w:w="8452" w:type="dxa"/>
            <w:gridSpan w:val="3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A13F616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0000"/>
              </w:rPr>
            </w:pPr>
          </w:p>
        </w:tc>
      </w:tr>
      <w:tr w:rsidR="001376E7" w:rsidRPr="002F7238" w14:paraId="5340BBFD" w14:textId="77777777" w:rsidTr="00A03422">
        <w:tc>
          <w:tcPr>
            <w:tcW w:w="1242" w:type="dxa"/>
            <w:tcBorders>
              <w:left w:val="double" w:sz="4" w:space="0" w:color="auto"/>
            </w:tcBorders>
            <w:vAlign w:val="center"/>
          </w:tcPr>
          <w:p w14:paraId="467ECC4B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B050"/>
              </w:rPr>
            </w:pPr>
          </w:p>
        </w:tc>
        <w:tc>
          <w:tcPr>
            <w:tcW w:w="2268" w:type="dxa"/>
            <w:vAlign w:val="center"/>
          </w:tcPr>
          <w:p w14:paraId="097021B5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B050"/>
              </w:rPr>
            </w:pPr>
            <w:r w:rsidRPr="002F7238">
              <w:rPr>
                <w:rFonts w:eastAsia="標楷體"/>
              </w:rPr>
              <w:t>獎金分配比率％</w:t>
            </w:r>
          </w:p>
        </w:tc>
        <w:tc>
          <w:tcPr>
            <w:tcW w:w="2835" w:type="dxa"/>
            <w:vAlign w:val="center"/>
          </w:tcPr>
          <w:p w14:paraId="2DC9C2AB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單位</w:t>
            </w:r>
            <w:r w:rsidRPr="002F7238">
              <w:rPr>
                <w:rFonts w:eastAsia="標楷體"/>
                <w:color w:val="000000"/>
              </w:rPr>
              <w:t>/</w:t>
            </w:r>
            <w:r w:rsidRPr="002F7238">
              <w:rPr>
                <w:rFonts w:eastAsia="標楷體"/>
                <w:color w:val="000000"/>
              </w:rPr>
              <w:t>系所</w:t>
            </w:r>
          </w:p>
        </w:tc>
        <w:tc>
          <w:tcPr>
            <w:tcW w:w="3349" w:type="dxa"/>
            <w:tcBorders>
              <w:right w:val="double" w:sz="4" w:space="0" w:color="auto"/>
            </w:tcBorders>
            <w:vAlign w:val="center"/>
          </w:tcPr>
          <w:p w14:paraId="303DF084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簽名同意</w:t>
            </w:r>
          </w:p>
        </w:tc>
      </w:tr>
      <w:tr w:rsidR="001376E7" w:rsidRPr="002F7238" w14:paraId="5815A887" w14:textId="77777777" w:rsidTr="00A03422">
        <w:tc>
          <w:tcPr>
            <w:tcW w:w="1242" w:type="dxa"/>
            <w:tcBorders>
              <w:left w:val="double" w:sz="4" w:space="0" w:color="auto"/>
            </w:tcBorders>
            <w:vAlign w:val="center"/>
          </w:tcPr>
          <w:p w14:paraId="7578B00C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作者一</w:t>
            </w:r>
          </w:p>
        </w:tc>
        <w:tc>
          <w:tcPr>
            <w:tcW w:w="2268" w:type="dxa"/>
            <w:vAlign w:val="center"/>
          </w:tcPr>
          <w:p w14:paraId="3206C614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48E9C1B6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0000"/>
              </w:rPr>
            </w:pPr>
          </w:p>
          <w:p w14:paraId="4AB931CB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0000"/>
              </w:rPr>
            </w:pPr>
          </w:p>
        </w:tc>
        <w:tc>
          <w:tcPr>
            <w:tcW w:w="3349" w:type="dxa"/>
            <w:tcBorders>
              <w:right w:val="double" w:sz="4" w:space="0" w:color="auto"/>
            </w:tcBorders>
            <w:vAlign w:val="center"/>
          </w:tcPr>
          <w:p w14:paraId="3DB807F2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0000"/>
              </w:rPr>
            </w:pPr>
          </w:p>
        </w:tc>
      </w:tr>
      <w:tr w:rsidR="001376E7" w:rsidRPr="002F7238" w14:paraId="661412A1" w14:textId="77777777" w:rsidTr="00A03422">
        <w:tc>
          <w:tcPr>
            <w:tcW w:w="1242" w:type="dxa"/>
            <w:tcBorders>
              <w:left w:val="double" w:sz="4" w:space="0" w:color="auto"/>
            </w:tcBorders>
            <w:vAlign w:val="center"/>
          </w:tcPr>
          <w:p w14:paraId="51EF262C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作者二</w:t>
            </w:r>
          </w:p>
        </w:tc>
        <w:tc>
          <w:tcPr>
            <w:tcW w:w="2268" w:type="dxa"/>
            <w:vAlign w:val="center"/>
          </w:tcPr>
          <w:p w14:paraId="5E984BBC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139E5EC4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0000"/>
              </w:rPr>
            </w:pPr>
          </w:p>
          <w:p w14:paraId="3DA63528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0000"/>
              </w:rPr>
            </w:pPr>
          </w:p>
        </w:tc>
        <w:tc>
          <w:tcPr>
            <w:tcW w:w="3349" w:type="dxa"/>
            <w:tcBorders>
              <w:right w:val="double" w:sz="4" w:space="0" w:color="auto"/>
            </w:tcBorders>
            <w:vAlign w:val="center"/>
          </w:tcPr>
          <w:p w14:paraId="2C5222F6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0000"/>
              </w:rPr>
            </w:pPr>
          </w:p>
        </w:tc>
      </w:tr>
      <w:tr w:rsidR="001376E7" w:rsidRPr="002F7238" w14:paraId="40DCC919" w14:textId="77777777" w:rsidTr="00A03422">
        <w:tc>
          <w:tcPr>
            <w:tcW w:w="124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2B1B8D78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0000"/>
              </w:rPr>
            </w:pP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14:paraId="5B0F0C69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0000"/>
              </w:rPr>
            </w:pPr>
            <w:r w:rsidRPr="002F7238">
              <w:rPr>
                <w:rFonts w:eastAsia="標楷體"/>
                <w:color w:val="000000"/>
              </w:rPr>
              <w:t>100</w:t>
            </w:r>
            <w:r w:rsidRPr="002F7238">
              <w:rPr>
                <w:rFonts w:eastAsia="標楷體"/>
                <w:color w:val="000000"/>
              </w:rPr>
              <w:t>％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vAlign w:val="center"/>
          </w:tcPr>
          <w:p w14:paraId="6B5BED7C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0000"/>
              </w:rPr>
            </w:pPr>
          </w:p>
        </w:tc>
        <w:tc>
          <w:tcPr>
            <w:tcW w:w="334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40B2A9FB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0000"/>
              </w:rPr>
            </w:pPr>
          </w:p>
          <w:p w14:paraId="212FC672" w14:textId="77777777" w:rsidR="001376E7" w:rsidRPr="002F7238" w:rsidRDefault="001376E7" w:rsidP="00A03422">
            <w:pPr>
              <w:widowControl/>
              <w:tabs>
                <w:tab w:val="left" w:pos="823"/>
              </w:tabs>
              <w:autoSpaceDE w:val="0"/>
              <w:autoSpaceDN w:val="0"/>
              <w:spacing w:line="400" w:lineRule="exact"/>
              <w:ind w:leftChars="0" w:left="0"/>
              <w:jc w:val="center"/>
              <w:textAlignment w:val="bottom"/>
              <w:rPr>
                <w:rFonts w:eastAsia="標楷體"/>
                <w:color w:val="000000"/>
              </w:rPr>
            </w:pPr>
          </w:p>
        </w:tc>
      </w:tr>
    </w:tbl>
    <w:p w14:paraId="711B9B12" w14:textId="77777777" w:rsidR="001376E7" w:rsidRPr="002F7238" w:rsidRDefault="001376E7" w:rsidP="001376E7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</w:p>
    <w:p w14:paraId="51CA734D" w14:textId="4B18FD52" w:rsidR="001376E7" w:rsidRPr="002F7238" w:rsidRDefault="001376E7" w:rsidP="001376E7">
      <w:pPr>
        <w:widowControl/>
        <w:tabs>
          <w:tab w:val="left" w:pos="823"/>
        </w:tabs>
        <w:autoSpaceDE w:val="0"/>
        <w:autoSpaceDN w:val="0"/>
        <w:spacing w:line="400" w:lineRule="exact"/>
        <w:ind w:leftChars="0" w:left="0"/>
        <w:textAlignment w:val="bottom"/>
        <w:rPr>
          <w:rFonts w:eastAsia="標楷體"/>
          <w:color w:val="000000"/>
        </w:rPr>
      </w:pPr>
      <w:r w:rsidRPr="002F7238">
        <w:rPr>
          <w:rFonts w:eastAsia="標楷體"/>
          <w:color w:val="000000"/>
          <w:kern w:val="0"/>
        </w:rPr>
        <w:t>中華民國</w:t>
      </w:r>
      <w:r w:rsidRPr="002F7238">
        <w:rPr>
          <w:rFonts w:eastAsia="標楷體"/>
          <w:color w:val="000000"/>
          <w:kern w:val="0"/>
        </w:rPr>
        <w:t xml:space="preserve">       109    </w:t>
      </w:r>
      <w:r w:rsidRPr="002F7238">
        <w:rPr>
          <w:rFonts w:eastAsia="標楷體"/>
          <w:color w:val="000000"/>
          <w:kern w:val="0"/>
        </w:rPr>
        <w:t>年</w:t>
      </w:r>
      <w:r w:rsidRPr="002F7238">
        <w:rPr>
          <w:rFonts w:eastAsia="標楷體"/>
          <w:color w:val="000000"/>
          <w:kern w:val="0"/>
        </w:rPr>
        <w:t xml:space="preserve">         </w:t>
      </w:r>
      <w:r w:rsidRPr="002F7238">
        <w:rPr>
          <w:rFonts w:eastAsia="標楷體"/>
          <w:color w:val="000000"/>
          <w:kern w:val="0"/>
        </w:rPr>
        <w:t>月</w:t>
      </w:r>
      <w:r w:rsidRPr="002F7238">
        <w:rPr>
          <w:rFonts w:eastAsia="標楷體"/>
          <w:color w:val="000000"/>
          <w:kern w:val="0"/>
        </w:rPr>
        <w:t xml:space="preserve">        </w:t>
      </w:r>
      <w:r w:rsidRPr="002F7238">
        <w:rPr>
          <w:rFonts w:eastAsia="標楷體"/>
          <w:color w:val="000000"/>
          <w:kern w:val="0"/>
        </w:rPr>
        <w:t>日</w:t>
      </w:r>
    </w:p>
    <w:sectPr w:rsidR="001376E7" w:rsidRPr="002F7238" w:rsidSect="00B15B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DFA56E" w14:textId="77777777" w:rsidR="005B3EC5" w:rsidRDefault="005B3EC5" w:rsidP="0038640D">
      <w:pPr>
        <w:ind w:left="-2"/>
      </w:pPr>
      <w:r>
        <w:separator/>
      </w:r>
    </w:p>
  </w:endnote>
  <w:endnote w:type="continuationSeparator" w:id="0">
    <w:p w14:paraId="06D9F32A" w14:textId="77777777" w:rsidR="005B3EC5" w:rsidRDefault="005B3EC5" w:rsidP="0038640D">
      <w:pPr>
        <w:ind w:left="-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細圓體"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Hiragino Sans CNS W3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Wingdings 2">
    <w:charset w:val="02"/>
    <w:family w:val="decorative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00D54C" w14:textId="77777777" w:rsidR="00601241" w:rsidRDefault="00601241" w:rsidP="0022363C">
    <w:pPr>
      <w:pStyle w:val="aa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14:paraId="1B03BB26" w14:textId="77777777" w:rsidR="00601241" w:rsidRDefault="00601241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C484B" w14:textId="4732BB1B" w:rsidR="00601241" w:rsidRDefault="00601241" w:rsidP="004E6322">
    <w:pPr>
      <w:pStyle w:val="aa"/>
      <w:jc w:val="center"/>
    </w:pPr>
    <w:r>
      <w:rPr>
        <w:rStyle w:val="af3"/>
      </w:rPr>
      <w:fldChar w:fldCharType="begin"/>
    </w:r>
    <w:r>
      <w:rPr>
        <w:rStyle w:val="af3"/>
      </w:rPr>
      <w:instrText xml:space="preserve"> PAGE </w:instrText>
    </w:r>
    <w:r>
      <w:rPr>
        <w:rStyle w:val="af3"/>
      </w:rPr>
      <w:fldChar w:fldCharType="separate"/>
    </w:r>
    <w:r w:rsidR="00481BE8">
      <w:rPr>
        <w:rStyle w:val="af3"/>
        <w:noProof/>
      </w:rPr>
      <w:t>2</w:t>
    </w:r>
    <w:r>
      <w:rPr>
        <w:rStyle w:val="af3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B56CA2" w14:textId="77777777" w:rsidR="00601241" w:rsidRDefault="0060124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1E7020" w14:textId="77777777" w:rsidR="005B3EC5" w:rsidRDefault="005B3EC5" w:rsidP="0038640D">
      <w:pPr>
        <w:ind w:left="-2"/>
      </w:pPr>
      <w:r>
        <w:separator/>
      </w:r>
    </w:p>
  </w:footnote>
  <w:footnote w:type="continuationSeparator" w:id="0">
    <w:p w14:paraId="01DA998D" w14:textId="77777777" w:rsidR="005B3EC5" w:rsidRDefault="005B3EC5" w:rsidP="0038640D">
      <w:pPr>
        <w:ind w:left="-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86DA5B" w14:textId="77777777" w:rsidR="00601241" w:rsidRDefault="00601241" w:rsidP="0038640D">
    <w:pPr>
      <w:pStyle w:val="ac"/>
      <w:ind w:left="-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E11587" w14:textId="77777777" w:rsidR="00601241" w:rsidRDefault="00601241" w:rsidP="0038640D">
    <w:pPr>
      <w:pStyle w:val="ac"/>
      <w:ind w:left="-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8B25E9" w14:textId="77777777" w:rsidR="00601241" w:rsidRDefault="00601241" w:rsidP="0038640D">
    <w:pPr>
      <w:pStyle w:val="ac"/>
      <w:ind w:left="-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27BFE"/>
    <w:multiLevelType w:val="hybridMultilevel"/>
    <w:tmpl w:val="4FB8CBC0"/>
    <w:lvl w:ilvl="0" w:tplc="0409000F">
      <w:start w:val="1"/>
      <w:numFmt w:val="decimal"/>
      <w:lvlText w:val="%1."/>
      <w:lvlJc w:val="left"/>
      <w:pPr>
        <w:ind w:left="957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3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7" w:hanging="480"/>
      </w:pPr>
      <w:rPr>
        <w:rFonts w:ascii="Wingdings" w:hAnsi="Wingdings" w:hint="default"/>
      </w:rPr>
    </w:lvl>
  </w:abstractNum>
  <w:abstractNum w:abstractNumId="1" w15:restartNumberingAfterBreak="0">
    <w:nsid w:val="028D0B00"/>
    <w:multiLevelType w:val="hybridMultilevel"/>
    <w:tmpl w:val="6360B48C"/>
    <w:numStyleLink w:val="a"/>
  </w:abstractNum>
  <w:abstractNum w:abstractNumId="2" w15:restartNumberingAfterBreak="0">
    <w:nsid w:val="057B7BC9"/>
    <w:multiLevelType w:val="hybridMultilevel"/>
    <w:tmpl w:val="E444B2C4"/>
    <w:lvl w:ilvl="0" w:tplc="0409000F">
      <w:start w:val="1"/>
      <w:numFmt w:val="decimal"/>
      <w:lvlText w:val="%1."/>
      <w:lvlJc w:val="left"/>
      <w:pPr>
        <w:ind w:left="963" w:hanging="480"/>
      </w:pPr>
      <w:rPr>
        <w:rFonts w:hint="default"/>
      </w:rPr>
    </w:lvl>
    <w:lvl w:ilvl="1" w:tplc="AEB03B3A">
      <w:start w:val="2020"/>
      <w:numFmt w:val="bullet"/>
      <w:lvlText w:val="□"/>
      <w:lvlJc w:val="left"/>
      <w:pPr>
        <w:ind w:left="1323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3" w15:restartNumberingAfterBreak="0">
    <w:nsid w:val="05CE5C67"/>
    <w:multiLevelType w:val="hybridMultilevel"/>
    <w:tmpl w:val="9E0A6DB4"/>
    <w:lvl w:ilvl="0" w:tplc="D21037B6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A57684C"/>
    <w:multiLevelType w:val="hybridMultilevel"/>
    <w:tmpl w:val="138E73C2"/>
    <w:lvl w:ilvl="0" w:tplc="23F6D7DA">
      <w:start w:val="1"/>
      <w:numFmt w:val="decimal"/>
      <w:lvlText w:val="(%1)"/>
      <w:lvlJc w:val="left"/>
      <w:pPr>
        <w:ind w:left="1437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7" w:hanging="480"/>
      </w:pPr>
    </w:lvl>
    <w:lvl w:ilvl="2" w:tplc="0409001B" w:tentative="1">
      <w:start w:val="1"/>
      <w:numFmt w:val="lowerRoman"/>
      <w:lvlText w:val="%3."/>
      <w:lvlJc w:val="right"/>
      <w:pPr>
        <w:ind w:left="2397" w:hanging="480"/>
      </w:pPr>
    </w:lvl>
    <w:lvl w:ilvl="3" w:tplc="0409000F" w:tentative="1">
      <w:start w:val="1"/>
      <w:numFmt w:val="decimal"/>
      <w:lvlText w:val="%4."/>
      <w:lvlJc w:val="left"/>
      <w:pPr>
        <w:ind w:left="2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7" w:hanging="480"/>
      </w:pPr>
    </w:lvl>
    <w:lvl w:ilvl="5" w:tplc="0409001B" w:tentative="1">
      <w:start w:val="1"/>
      <w:numFmt w:val="lowerRoman"/>
      <w:lvlText w:val="%6."/>
      <w:lvlJc w:val="right"/>
      <w:pPr>
        <w:ind w:left="3837" w:hanging="480"/>
      </w:pPr>
    </w:lvl>
    <w:lvl w:ilvl="6" w:tplc="0409000F" w:tentative="1">
      <w:start w:val="1"/>
      <w:numFmt w:val="decimal"/>
      <w:lvlText w:val="%7."/>
      <w:lvlJc w:val="left"/>
      <w:pPr>
        <w:ind w:left="4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7" w:hanging="480"/>
      </w:pPr>
    </w:lvl>
    <w:lvl w:ilvl="8" w:tplc="0409001B" w:tentative="1">
      <w:start w:val="1"/>
      <w:numFmt w:val="lowerRoman"/>
      <w:lvlText w:val="%9."/>
      <w:lvlJc w:val="right"/>
      <w:pPr>
        <w:ind w:left="5277" w:hanging="480"/>
      </w:pPr>
    </w:lvl>
  </w:abstractNum>
  <w:abstractNum w:abstractNumId="5" w15:restartNumberingAfterBreak="0">
    <w:nsid w:val="0AE22BD3"/>
    <w:multiLevelType w:val="hybridMultilevel"/>
    <w:tmpl w:val="002AC7CA"/>
    <w:lvl w:ilvl="0" w:tplc="23F6D7DA">
      <w:start w:val="1"/>
      <w:numFmt w:val="decimal"/>
      <w:lvlText w:val="(%1)"/>
      <w:lvlJc w:val="left"/>
      <w:pPr>
        <w:ind w:left="1528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6" w15:restartNumberingAfterBreak="0">
    <w:nsid w:val="0C1E1D8E"/>
    <w:multiLevelType w:val="hybridMultilevel"/>
    <w:tmpl w:val="5D76E2D8"/>
    <w:lvl w:ilvl="0" w:tplc="23F6D7DA">
      <w:start w:val="1"/>
      <w:numFmt w:val="decimal"/>
      <w:lvlText w:val="(%1)"/>
      <w:lvlJc w:val="left"/>
      <w:pPr>
        <w:ind w:left="1528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7" w15:restartNumberingAfterBreak="0">
    <w:nsid w:val="0DB7645C"/>
    <w:multiLevelType w:val="hybridMultilevel"/>
    <w:tmpl w:val="908235CA"/>
    <w:lvl w:ilvl="0" w:tplc="23F6D7DA">
      <w:start w:val="1"/>
      <w:numFmt w:val="decimal"/>
      <w:lvlText w:val="(%1)"/>
      <w:lvlJc w:val="left"/>
      <w:pPr>
        <w:ind w:left="1443" w:hanging="480"/>
      </w:pPr>
      <w:rPr>
        <w:rFonts w:cs="Times New Roman" w:hint="default"/>
      </w:rPr>
    </w:lvl>
    <w:lvl w:ilvl="1" w:tplc="FE30300C">
      <w:start w:val="1"/>
      <w:numFmt w:val="decimal"/>
      <w:lvlText w:val="%2."/>
      <w:lvlJc w:val="left"/>
      <w:pPr>
        <w:ind w:left="180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03" w:hanging="480"/>
      </w:pPr>
    </w:lvl>
    <w:lvl w:ilvl="3" w:tplc="0409000F" w:tentative="1">
      <w:start w:val="1"/>
      <w:numFmt w:val="decimal"/>
      <w:lvlText w:val="%4."/>
      <w:lvlJc w:val="left"/>
      <w:pPr>
        <w:ind w:left="28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3" w:hanging="480"/>
      </w:pPr>
    </w:lvl>
    <w:lvl w:ilvl="5" w:tplc="0409001B" w:tentative="1">
      <w:start w:val="1"/>
      <w:numFmt w:val="lowerRoman"/>
      <w:lvlText w:val="%6."/>
      <w:lvlJc w:val="right"/>
      <w:pPr>
        <w:ind w:left="3843" w:hanging="480"/>
      </w:pPr>
    </w:lvl>
    <w:lvl w:ilvl="6" w:tplc="0409000F" w:tentative="1">
      <w:start w:val="1"/>
      <w:numFmt w:val="decimal"/>
      <w:lvlText w:val="%7."/>
      <w:lvlJc w:val="left"/>
      <w:pPr>
        <w:ind w:left="43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3" w:hanging="480"/>
      </w:pPr>
    </w:lvl>
    <w:lvl w:ilvl="8" w:tplc="0409001B" w:tentative="1">
      <w:start w:val="1"/>
      <w:numFmt w:val="lowerRoman"/>
      <w:lvlText w:val="%9."/>
      <w:lvlJc w:val="right"/>
      <w:pPr>
        <w:ind w:left="5283" w:hanging="480"/>
      </w:pPr>
    </w:lvl>
  </w:abstractNum>
  <w:abstractNum w:abstractNumId="8" w15:restartNumberingAfterBreak="0">
    <w:nsid w:val="0E9E79CB"/>
    <w:multiLevelType w:val="hybridMultilevel"/>
    <w:tmpl w:val="8D1613E8"/>
    <w:lvl w:ilvl="0" w:tplc="23642926">
      <w:start w:val="2"/>
      <w:numFmt w:val="decimal"/>
      <w:lvlText w:val="%1.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6E0514"/>
    <w:multiLevelType w:val="hybridMultilevel"/>
    <w:tmpl w:val="6FBE3522"/>
    <w:lvl w:ilvl="0" w:tplc="3ACC1DEC">
      <w:start w:val="1"/>
      <w:numFmt w:val="upperLetter"/>
      <w:lvlText w:val="%1."/>
      <w:lvlJc w:val="left"/>
      <w:pPr>
        <w:ind w:left="14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0" w15:restartNumberingAfterBreak="0">
    <w:nsid w:val="15604588"/>
    <w:multiLevelType w:val="hybridMultilevel"/>
    <w:tmpl w:val="48185744"/>
    <w:lvl w:ilvl="0" w:tplc="ADB0B3E0">
      <w:start w:val="1"/>
      <w:numFmt w:val="decimal"/>
      <w:lvlText w:val="%1."/>
      <w:lvlJc w:val="left"/>
      <w:pPr>
        <w:tabs>
          <w:tab w:val="num" w:pos="835"/>
        </w:tabs>
        <w:ind w:left="83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35"/>
        </w:tabs>
        <w:ind w:left="143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15"/>
        </w:tabs>
        <w:ind w:left="191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95"/>
        </w:tabs>
        <w:ind w:left="239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5"/>
        </w:tabs>
        <w:ind w:left="287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55"/>
        </w:tabs>
        <w:ind w:left="335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35"/>
        </w:tabs>
        <w:ind w:left="383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5"/>
        </w:tabs>
        <w:ind w:left="431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795"/>
        </w:tabs>
        <w:ind w:left="4795" w:hanging="480"/>
      </w:pPr>
      <w:rPr>
        <w:rFonts w:cs="Times New Roman"/>
      </w:rPr>
    </w:lvl>
  </w:abstractNum>
  <w:abstractNum w:abstractNumId="11" w15:restartNumberingAfterBreak="0">
    <w:nsid w:val="163536D0"/>
    <w:multiLevelType w:val="hybridMultilevel"/>
    <w:tmpl w:val="FC04B69E"/>
    <w:lvl w:ilvl="0" w:tplc="A8BCC6D2">
      <w:start w:val="10"/>
      <w:numFmt w:val="bullet"/>
      <w:lvlText w:val=""/>
      <w:lvlJc w:val="left"/>
      <w:pPr>
        <w:ind w:left="838" w:hanging="360"/>
      </w:pPr>
      <w:rPr>
        <w:rFonts w:ascii="Wingdings" w:eastAsia="華康細圓體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43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8" w:hanging="480"/>
      </w:pPr>
      <w:rPr>
        <w:rFonts w:ascii="Wingdings" w:hAnsi="Wingdings" w:hint="default"/>
      </w:rPr>
    </w:lvl>
  </w:abstractNum>
  <w:abstractNum w:abstractNumId="12" w15:restartNumberingAfterBreak="0">
    <w:nsid w:val="16B60694"/>
    <w:multiLevelType w:val="hybridMultilevel"/>
    <w:tmpl w:val="37DE929A"/>
    <w:styleLink w:val="a0"/>
    <w:lvl w:ilvl="0" w:tplc="AEAA43BA">
      <w:start w:val="1"/>
      <w:numFmt w:val="bullet"/>
      <w:lvlText w:val="•"/>
      <w:lvlJc w:val="left"/>
      <w:pPr>
        <w:ind w:left="240" w:hanging="2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1" w:tplc="BDB8E1A0">
      <w:start w:val="1"/>
      <w:numFmt w:val="bullet"/>
      <w:lvlText w:val="•"/>
      <w:lvlJc w:val="left"/>
      <w:pPr>
        <w:ind w:left="480" w:hanging="2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2" w:tplc="737CCAE2">
      <w:start w:val="1"/>
      <w:numFmt w:val="bullet"/>
      <w:lvlText w:val="•"/>
      <w:lvlJc w:val="left"/>
      <w:pPr>
        <w:ind w:left="720" w:hanging="2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3" w:tplc="C1883A02">
      <w:start w:val="1"/>
      <w:numFmt w:val="bullet"/>
      <w:lvlText w:val="•"/>
      <w:lvlJc w:val="left"/>
      <w:pPr>
        <w:ind w:left="960" w:hanging="2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4" w:tplc="EFF2C07A">
      <w:start w:val="1"/>
      <w:numFmt w:val="bullet"/>
      <w:lvlText w:val="•"/>
      <w:lvlJc w:val="left"/>
      <w:pPr>
        <w:ind w:left="1200" w:hanging="2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5" w:tplc="935A50DC">
      <w:start w:val="1"/>
      <w:numFmt w:val="bullet"/>
      <w:lvlText w:val="•"/>
      <w:lvlJc w:val="left"/>
      <w:pPr>
        <w:ind w:left="1440" w:hanging="2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6" w:tplc="90CC8FF2">
      <w:start w:val="1"/>
      <w:numFmt w:val="bullet"/>
      <w:lvlText w:val="•"/>
      <w:lvlJc w:val="left"/>
      <w:pPr>
        <w:ind w:left="1680" w:hanging="2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7" w:tplc="A678D366">
      <w:start w:val="1"/>
      <w:numFmt w:val="bullet"/>
      <w:lvlText w:val="•"/>
      <w:lvlJc w:val="left"/>
      <w:pPr>
        <w:ind w:left="1920" w:hanging="2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8" w:tplc="86D655AC">
      <w:start w:val="1"/>
      <w:numFmt w:val="bullet"/>
      <w:lvlText w:val="•"/>
      <w:lvlJc w:val="left"/>
      <w:pPr>
        <w:ind w:left="2160" w:hanging="2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</w:abstractNum>
  <w:abstractNum w:abstractNumId="13" w15:restartNumberingAfterBreak="0">
    <w:nsid w:val="21031A27"/>
    <w:multiLevelType w:val="hybridMultilevel"/>
    <w:tmpl w:val="5EDC9858"/>
    <w:lvl w:ilvl="0" w:tplc="23F6D7DA">
      <w:start w:val="1"/>
      <w:numFmt w:val="decimal"/>
      <w:lvlText w:val="(%1)"/>
      <w:lvlJc w:val="left"/>
      <w:pPr>
        <w:ind w:left="882" w:hanging="39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1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5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  <w:rPr>
        <w:rFonts w:cs="Times New Roman"/>
      </w:rPr>
    </w:lvl>
  </w:abstractNum>
  <w:abstractNum w:abstractNumId="14" w15:restartNumberingAfterBreak="0">
    <w:nsid w:val="21590525"/>
    <w:multiLevelType w:val="hybridMultilevel"/>
    <w:tmpl w:val="FEEE7D34"/>
    <w:lvl w:ilvl="0" w:tplc="53822742">
      <w:start w:val="1"/>
      <w:numFmt w:val="decimal"/>
      <w:lvlText w:val="%1."/>
      <w:lvlJc w:val="left"/>
      <w:pPr>
        <w:tabs>
          <w:tab w:val="num" w:pos="821"/>
        </w:tabs>
        <w:ind w:left="821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1"/>
        </w:tabs>
        <w:ind w:left="142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81"/>
        </w:tabs>
        <w:ind w:left="238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1"/>
        </w:tabs>
        <w:ind w:left="286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41"/>
        </w:tabs>
        <w:ind w:left="334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21"/>
        </w:tabs>
        <w:ind w:left="382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1"/>
        </w:tabs>
        <w:ind w:left="430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781"/>
        </w:tabs>
        <w:ind w:left="4781" w:hanging="480"/>
      </w:pPr>
      <w:rPr>
        <w:rFonts w:cs="Times New Roman"/>
      </w:rPr>
    </w:lvl>
  </w:abstractNum>
  <w:abstractNum w:abstractNumId="15" w15:restartNumberingAfterBreak="0">
    <w:nsid w:val="21D77257"/>
    <w:multiLevelType w:val="hybridMultilevel"/>
    <w:tmpl w:val="6360B48C"/>
    <w:styleLink w:val="a"/>
    <w:lvl w:ilvl="0" w:tplc="D370F81E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042206">
      <w:start w:val="1"/>
      <w:numFmt w:val="decimal"/>
      <w:lvlText w:val="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29A9100">
      <w:start w:val="1"/>
      <w:numFmt w:val="decimal"/>
      <w:lvlText w:val="%3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9FC5380">
      <w:start w:val="1"/>
      <w:numFmt w:val="decimal"/>
      <w:lvlText w:val="%4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AA6C4F2">
      <w:start w:val="1"/>
      <w:numFmt w:val="decimal"/>
      <w:lvlText w:val="%5."/>
      <w:lvlJc w:val="left"/>
      <w:pPr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306E03C">
      <w:start w:val="1"/>
      <w:numFmt w:val="decimal"/>
      <w:lvlText w:val="%6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884B0C">
      <w:start w:val="1"/>
      <w:numFmt w:val="decimal"/>
      <w:lvlText w:val="%7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63AA61C">
      <w:start w:val="1"/>
      <w:numFmt w:val="decimal"/>
      <w:lvlText w:val="%8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E1A0EE4">
      <w:start w:val="1"/>
      <w:numFmt w:val="decimal"/>
      <w:lvlText w:val="%9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26901C05"/>
    <w:multiLevelType w:val="hybridMultilevel"/>
    <w:tmpl w:val="490A811E"/>
    <w:lvl w:ilvl="0" w:tplc="3ACC1DEC">
      <w:start w:val="1"/>
      <w:numFmt w:val="upperLetter"/>
      <w:lvlText w:val="%1."/>
      <w:lvlJc w:val="left"/>
      <w:pPr>
        <w:ind w:left="16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12" w:hanging="480"/>
      </w:pPr>
    </w:lvl>
    <w:lvl w:ilvl="2" w:tplc="0409001B" w:tentative="1">
      <w:start w:val="1"/>
      <w:numFmt w:val="lowerRoman"/>
      <w:lvlText w:val="%3."/>
      <w:lvlJc w:val="right"/>
      <w:pPr>
        <w:ind w:left="2592" w:hanging="480"/>
      </w:pPr>
    </w:lvl>
    <w:lvl w:ilvl="3" w:tplc="0409000F" w:tentative="1">
      <w:start w:val="1"/>
      <w:numFmt w:val="decimal"/>
      <w:lvlText w:val="%4."/>
      <w:lvlJc w:val="left"/>
      <w:pPr>
        <w:ind w:left="30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52" w:hanging="480"/>
      </w:pPr>
    </w:lvl>
    <w:lvl w:ilvl="5" w:tplc="0409001B" w:tentative="1">
      <w:start w:val="1"/>
      <w:numFmt w:val="lowerRoman"/>
      <w:lvlText w:val="%6."/>
      <w:lvlJc w:val="right"/>
      <w:pPr>
        <w:ind w:left="4032" w:hanging="480"/>
      </w:pPr>
    </w:lvl>
    <w:lvl w:ilvl="6" w:tplc="0409000F" w:tentative="1">
      <w:start w:val="1"/>
      <w:numFmt w:val="decimal"/>
      <w:lvlText w:val="%7."/>
      <w:lvlJc w:val="left"/>
      <w:pPr>
        <w:ind w:left="45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92" w:hanging="480"/>
      </w:pPr>
    </w:lvl>
    <w:lvl w:ilvl="8" w:tplc="0409001B" w:tentative="1">
      <w:start w:val="1"/>
      <w:numFmt w:val="lowerRoman"/>
      <w:lvlText w:val="%9."/>
      <w:lvlJc w:val="right"/>
      <w:pPr>
        <w:ind w:left="5472" w:hanging="480"/>
      </w:pPr>
    </w:lvl>
  </w:abstractNum>
  <w:abstractNum w:abstractNumId="17" w15:restartNumberingAfterBreak="0">
    <w:nsid w:val="285E60D4"/>
    <w:multiLevelType w:val="hybridMultilevel"/>
    <w:tmpl w:val="E9C48818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8" w15:restartNumberingAfterBreak="0">
    <w:nsid w:val="2F5D400A"/>
    <w:multiLevelType w:val="hybridMultilevel"/>
    <w:tmpl w:val="FD04374C"/>
    <w:lvl w:ilvl="0" w:tplc="0409000F">
      <w:start w:val="1"/>
      <w:numFmt w:val="decimal"/>
      <w:lvlText w:val="%1."/>
      <w:lvlJc w:val="left"/>
      <w:pPr>
        <w:ind w:left="1048" w:hanging="480"/>
      </w:pPr>
      <w:rPr>
        <w:rFonts w:hint="default"/>
      </w:rPr>
    </w:lvl>
    <w:lvl w:ilvl="1" w:tplc="86341FF8">
      <w:start w:val="1"/>
      <w:numFmt w:val="bullet"/>
      <w:lvlText w:val="*"/>
      <w:lvlJc w:val="left"/>
      <w:pPr>
        <w:ind w:left="1408" w:hanging="360"/>
      </w:pPr>
      <w:rPr>
        <w:rFonts w:ascii="Arial Unicode MS" w:eastAsia="Arial Unicode MS" w:hAnsi="Arial Unicode MS" w:hint="eastAsia"/>
      </w:rPr>
    </w:lvl>
    <w:lvl w:ilvl="2" w:tplc="86341FF8">
      <w:start w:val="1"/>
      <w:numFmt w:val="bullet"/>
      <w:lvlText w:val="*"/>
      <w:lvlJc w:val="left"/>
      <w:pPr>
        <w:ind w:left="1888" w:hanging="360"/>
      </w:pPr>
      <w:rPr>
        <w:rFonts w:ascii="Arial Unicode MS" w:eastAsia="Arial Unicode MS" w:hAnsi="Arial Unicode MS" w:hint="eastAsia"/>
      </w:rPr>
    </w:lvl>
    <w:lvl w:ilvl="3" w:tplc="04090001" w:tentative="1">
      <w:start w:val="1"/>
      <w:numFmt w:val="bullet"/>
      <w:lvlText w:val=""/>
      <w:lvlJc w:val="left"/>
      <w:pPr>
        <w:ind w:left="248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8" w:hanging="480"/>
      </w:pPr>
      <w:rPr>
        <w:rFonts w:ascii="Wingdings" w:hAnsi="Wingdings" w:hint="default"/>
      </w:rPr>
    </w:lvl>
  </w:abstractNum>
  <w:abstractNum w:abstractNumId="19" w15:restartNumberingAfterBreak="0">
    <w:nsid w:val="2FA57E90"/>
    <w:multiLevelType w:val="hybridMultilevel"/>
    <w:tmpl w:val="CFC0A9B4"/>
    <w:lvl w:ilvl="0" w:tplc="23F6D7DA">
      <w:start w:val="1"/>
      <w:numFmt w:val="decimal"/>
      <w:lvlText w:val="(%1)"/>
      <w:lvlJc w:val="left"/>
      <w:pPr>
        <w:ind w:left="1443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3" w:hanging="480"/>
      </w:pPr>
    </w:lvl>
    <w:lvl w:ilvl="2" w:tplc="0409001B" w:tentative="1">
      <w:start w:val="1"/>
      <w:numFmt w:val="lowerRoman"/>
      <w:lvlText w:val="%3."/>
      <w:lvlJc w:val="right"/>
      <w:pPr>
        <w:ind w:left="2403" w:hanging="480"/>
      </w:pPr>
    </w:lvl>
    <w:lvl w:ilvl="3" w:tplc="0409000F" w:tentative="1">
      <w:start w:val="1"/>
      <w:numFmt w:val="decimal"/>
      <w:lvlText w:val="%4."/>
      <w:lvlJc w:val="left"/>
      <w:pPr>
        <w:ind w:left="28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3" w:hanging="480"/>
      </w:pPr>
    </w:lvl>
    <w:lvl w:ilvl="5" w:tplc="0409001B" w:tentative="1">
      <w:start w:val="1"/>
      <w:numFmt w:val="lowerRoman"/>
      <w:lvlText w:val="%6."/>
      <w:lvlJc w:val="right"/>
      <w:pPr>
        <w:ind w:left="3843" w:hanging="480"/>
      </w:pPr>
    </w:lvl>
    <w:lvl w:ilvl="6" w:tplc="0409000F" w:tentative="1">
      <w:start w:val="1"/>
      <w:numFmt w:val="decimal"/>
      <w:lvlText w:val="%7."/>
      <w:lvlJc w:val="left"/>
      <w:pPr>
        <w:ind w:left="43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3" w:hanging="480"/>
      </w:pPr>
    </w:lvl>
    <w:lvl w:ilvl="8" w:tplc="0409001B" w:tentative="1">
      <w:start w:val="1"/>
      <w:numFmt w:val="lowerRoman"/>
      <w:lvlText w:val="%9."/>
      <w:lvlJc w:val="right"/>
      <w:pPr>
        <w:ind w:left="5283" w:hanging="480"/>
      </w:pPr>
    </w:lvl>
  </w:abstractNum>
  <w:abstractNum w:abstractNumId="20" w15:restartNumberingAfterBreak="0">
    <w:nsid w:val="3C06654B"/>
    <w:multiLevelType w:val="hybridMultilevel"/>
    <w:tmpl w:val="C8B091B2"/>
    <w:lvl w:ilvl="0" w:tplc="B9DA6AFC">
      <w:start w:val="7"/>
      <w:numFmt w:val="taiwaneseCountingThousand"/>
      <w:lvlText w:val="%1、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3D9945BB"/>
    <w:multiLevelType w:val="hybridMultilevel"/>
    <w:tmpl w:val="60EE1B12"/>
    <w:lvl w:ilvl="0" w:tplc="AC001DA4">
      <w:start w:val="1"/>
      <w:numFmt w:val="decimal"/>
      <w:lvlText w:val="%1."/>
      <w:lvlJc w:val="left"/>
      <w:pPr>
        <w:tabs>
          <w:tab w:val="num" w:pos="850"/>
        </w:tabs>
        <w:ind w:left="850" w:hanging="36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50"/>
        </w:tabs>
        <w:ind w:left="1450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30"/>
        </w:tabs>
        <w:ind w:left="193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10"/>
        </w:tabs>
        <w:ind w:left="241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90"/>
        </w:tabs>
        <w:ind w:left="289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70"/>
        </w:tabs>
        <w:ind w:left="337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50"/>
        </w:tabs>
        <w:ind w:left="385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30"/>
        </w:tabs>
        <w:ind w:left="433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10"/>
        </w:tabs>
        <w:ind w:left="4810" w:hanging="480"/>
      </w:pPr>
      <w:rPr>
        <w:rFonts w:cs="Times New Roman"/>
      </w:rPr>
    </w:lvl>
  </w:abstractNum>
  <w:abstractNum w:abstractNumId="22" w15:restartNumberingAfterBreak="0">
    <w:nsid w:val="3DAB1B11"/>
    <w:multiLevelType w:val="hybridMultilevel"/>
    <w:tmpl w:val="44B41A60"/>
    <w:lvl w:ilvl="0" w:tplc="04090001">
      <w:start w:val="1"/>
      <w:numFmt w:val="bullet"/>
      <w:lvlText w:val=""/>
      <w:lvlJc w:val="left"/>
      <w:pPr>
        <w:ind w:left="94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23" w15:restartNumberingAfterBreak="0">
    <w:nsid w:val="4B5D747F"/>
    <w:multiLevelType w:val="hybridMultilevel"/>
    <w:tmpl w:val="37DE929A"/>
    <w:numStyleLink w:val="a0"/>
  </w:abstractNum>
  <w:abstractNum w:abstractNumId="24" w15:restartNumberingAfterBreak="0">
    <w:nsid w:val="50F34D84"/>
    <w:multiLevelType w:val="hybridMultilevel"/>
    <w:tmpl w:val="F08CCB0C"/>
    <w:lvl w:ilvl="0" w:tplc="46AE08E0">
      <w:start w:val="8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8D23E82"/>
    <w:multiLevelType w:val="hybridMultilevel"/>
    <w:tmpl w:val="E5904806"/>
    <w:lvl w:ilvl="0" w:tplc="CE065C28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95905BA"/>
    <w:multiLevelType w:val="hybridMultilevel"/>
    <w:tmpl w:val="E6083EEC"/>
    <w:lvl w:ilvl="0" w:tplc="53822742">
      <w:start w:val="1"/>
      <w:numFmt w:val="decimal"/>
      <w:lvlText w:val="%1."/>
      <w:lvlJc w:val="left"/>
      <w:pPr>
        <w:tabs>
          <w:tab w:val="num" w:pos="821"/>
        </w:tabs>
        <w:ind w:left="821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1"/>
        </w:tabs>
        <w:ind w:left="142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81"/>
        </w:tabs>
        <w:ind w:left="238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1"/>
        </w:tabs>
        <w:ind w:left="286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41"/>
        </w:tabs>
        <w:ind w:left="334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21"/>
        </w:tabs>
        <w:ind w:left="382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1"/>
        </w:tabs>
        <w:ind w:left="430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781"/>
        </w:tabs>
        <w:ind w:left="4781" w:hanging="480"/>
      </w:pPr>
      <w:rPr>
        <w:rFonts w:cs="Times New Roman"/>
      </w:rPr>
    </w:lvl>
  </w:abstractNum>
  <w:abstractNum w:abstractNumId="27" w15:restartNumberingAfterBreak="0">
    <w:nsid w:val="5AEC5232"/>
    <w:multiLevelType w:val="hybridMultilevel"/>
    <w:tmpl w:val="AE9E8308"/>
    <w:lvl w:ilvl="0" w:tplc="C4D6F4D2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 w15:restartNumberingAfterBreak="0">
    <w:nsid w:val="5CF85697"/>
    <w:multiLevelType w:val="hybridMultilevel"/>
    <w:tmpl w:val="B22E2034"/>
    <w:lvl w:ilvl="0" w:tplc="23F6D7DA">
      <w:start w:val="1"/>
      <w:numFmt w:val="decimal"/>
      <w:lvlText w:val="(%1)"/>
      <w:lvlJc w:val="left"/>
      <w:pPr>
        <w:ind w:left="1443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3" w:hanging="480"/>
      </w:pPr>
    </w:lvl>
    <w:lvl w:ilvl="2" w:tplc="0409001B" w:tentative="1">
      <w:start w:val="1"/>
      <w:numFmt w:val="lowerRoman"/>
      <w:lvlText w:val="%3."/>
      <w:lvlJc w:val="right"/>
      <w:pPr>
        <w:ind w:left="2403" w:hanging="480"/>
      </w:pPr>
    </w:lvl>
    <w:lvl w:ilvl="3" w:tplc="0409000F" w:tentative="1">
      <w:start w:val="1"/>
      <w:numFmt w:val="decimal"/>
      <w:lvlText w:val="%4."/>
      <w:lvlJc w:val="left"/>
      <w:pPr>
        <w:ind w:left="28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3" w:hanging="480"/>
      </w:pPr>
    </w:lvl>
    <w:lvl w:ilvl="5" w:tplc="0409001B" w:tentative="1">
      <w:start w:val="1"/>
      <w:numFmt w:val="lowerRoman"/>
      <w:lvlText w:val="%6."/>
      <w:lvlJc w:val="right"/>
      <w:pPr>
        <w:ind w:left="3843" w:hanging="480"/>
      </w:pPr>
    </w:lvl>
    <w:lvl w:ilvl="6" w:tplc="0409000F" w:tentative="1">
      <w:start w:val="1"/>
      <w:numFmt w:val="decimal"/>
      <w:lvlText w:val="%7."/>
      <w:lvlJc w:val="left"/>
      <w:pPr>
        <w:ind w:left="43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3" w:hanging="480"/>
      </w:pPr>
    </w:lvl>
    <w:lvl w:ilvl="8" w:tplc="0409001B" w:tentative="1">
      <w:start w:val="1"/>
      <w:numFmt w:val="lowerRoman"/>
      <w:lvlText w:val="%9."/>
      <w:lvlJc w:val="right"/>
      <w:pPr>
        <w:ind w:left="5283" w:hanging="480"/>
      </w:pPr>
    </w:lvl>
  </w:abstractNum>
  <w:abstractNum w:abstractNumId="29" w15:restartNumberingAfterBreak="0">
    <w:nsid w:val="602A6F30"/>
    <w:multiLevelType w:val="hybridMultilevel"/>
    <w:tmpl w:val="FD04374C"/>
    <w:lvl w:ilvl="0" w:tplc="0409000F">
      <w:start w:val="1"/>
      <w:numFmt w:val="decimal"/>
      <w:lvlText w:val="%1."/>
      <w:lvlJc w:val="left"/>
      <w:pPr>
        <w:ind w:left="1048" w:hanging="480"/>
      </w:pPr>
      <w:rPr>
        <w:rFonts w:hint="default"/>
      </w:rPr>
    </w:lvl>
    <w:lvl w:ilvl="1" w:tplc="86341FF8">
      <w:start w:val="1"/>
      <w:numFmt w:val="bullet"/>
      <w:lvlText w:val="*"/>
      <w:lvlJc w:val="left"/>
      <w:pPr>
        <w:ind w:left="1408" w:hanging="360"/>
      </w:pPr>
      <w:rPr>
        <w:rFonts w:ascii="Arial Unicode MS" w:eastAsia="Arial Unicode MS" w:hAnsi="Arial Unicode MS" w:hint="eastAsia"/>
      </w:rPr>
    </w:lvl>
    <w:lvl w:ilvl="2" w:tplc="86341FF8">
      <w:start w:val="1"/>
      <w:numFmt w:val="bullet"/>
      <w:lvlText w:val="*"/>
      <w:lvlJc w:val="left"/>
      <w:pPr>
        <w:ind w:left="1888" w:hanging="360"/>
      </w:pPr>
      <w:rPr>
        <w:rFonts w:ascii="Arial Unicode MS" w:eastAsia="Arial Unicode MS" w:hAnsi="Arial Unicode MS" w:hint="eastAsia"/>
      </w:rPr>
    </w:lvl>
    <w:lvl w:ilvl="3" w:tplc="04090001" w:tentative="1">
      <w:start w:val="1"/>
      <w:numFmt w:val="bullet"/>
      <w:lvlText w:val=""/>
      <w:lvlJc w:val="left"/>
      <w:pPr>
        <w:ind w:left="248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8" w:hanging="480"/>
      </w:pPr>
      <w:rPr>
        <w:rFonts w:ascii="Wingdings" w:hAnsi="Wingdings" w:hint="default"/>
      </w:rPr>
    </w:lvl>
  </w:abstractNum>
  <w:abstractNum w:abstractNumId="30" w15:restartNumberingAfterBreak="0">
    <w:nsid w:val="6B294C69"/>
    <w:multiLevelType w:val="hybridMultilevel"/>
    <w:tmpl w:val="B37AE6A8"/>
    <w:lvl w:ilvl="0" w:tplc="FCECA7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2280F3AE">
      <w:start w:val="6"/>
      <w:numFmt w:val="bullet"/>
      <w:lvlText w:val=""/>
      <w:lvlJc w:val="left"/>
      <w:pPr>
        <w:tabs>
          <w:tab w:val="num" w:pos="930"/>
        </w:tabs>
        <w:ind w:left="930" w:hanging="450"/>
      </w:pPr>
      <w:rPr>
        <w:rFonts w:ascii="Wingdings 2" w:eastAsia="標楷體" w:hAnsi="Wingdings 2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7C5A1496">
      <w:numFmt w:val="bullet"/>
      <w:lvlText w:val="□"/>
      <w:lvlJc w:val="left"/>
      <w:pPr>
        <w:tabs>
          <w:tab w:val="num" w:pos="3240"/>
        </w:tabs>
        <w:ind w:left="3240" w:hanging="360"/>
      </w:pPr>
      <w:rPr>
        <w:rFonts w:ascii="標楷體" w:eastAsia="標楷體" w:hAnsi="標楷體"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1" w15:restartNumberingAfterBreak="0">
    <w:nsid w:val="6D9E1222"/>
    <w:multiLevelType w:val="hybridMultilevel"/>
    <w:tmpl w:val="93BC2732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2" w15:restartNumberingAfterBreak="0">
    <w:nsid w:val="720A3EED"/>
    <w:multiLevelType w:val="hybridMultilevel"/>
    <w:tmpl w:val="90B4C788"/>
    <w:lvl w:ilvl="0" w:tplc="C1428B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9296693"/>
    <w:multiLevelType w:val="hybridMultilevel"/>
    <w:tmpl w:val="5FD4A76C"/>
    <w:lvl w:ilvl="0" w:tplc="28D86CC0">
      <w:start w:val="1"/>
      <w:numFmt w:val="decimal"/>
      <w:lvlText w:val="%1."/>
      <w:lvlJc w:val="left"/>
      <w:pPr>
        <w:ind w:left="9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5" w:hanging="480"/>
      </w:pPr>
    </w:lvl>
    <w:lvl w:ilvl="2" w:tplc="0409001B" w:tentative="1">
      <w:start w:val="1"/>
      <w:numFmt w:val="lowerRoman"/>
      <w:lvlText w:val="%3."/>
      <w:lvlJc w:val="right"/>
      <w:pPr>
        <w:ind w:left="1985" w:hanging="480"/>
      </w:p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abstractNum w:abstractNumId="34" w15:restartNumberingAfterBreak="0">
    <w:nsid w:val="797D14D9"/>
    <w:multiLevelType w:val="hybridMultilevel"/>
    <w:tmpl w:val="9B7A2350"/>
    <w:lvl w:ilvl="0" w:tplc="C1428B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BCC19FC"/>
    <w:multiLevelType w:val="hybridMultilevel"/>
    <w:tmpl w:val="FD04374C"/>
    <w:lvl w:ilvl="0" w:tplc="0409000F">
      <w:start w:val="1"/>
      <w:numFmt w:val="decimal"/>
      <w:lvlText w:val="%1."/>
      <w:lvlJc w:val="left"/>
      <w:pPr>
        <w:ind w:left="1048" w:hanging="480"/>
      </w:pPr>
      <w:rPr>
        <w:rFonts w:hint="default"/>
      </w:rPr>
    </w:lvl>
    <w:lvl w:ilvl="1" w:tplc="86341FF8">
      <w:start w:val="1"/>
      <w:numFmt w:val="bullet"/>
      <w:lvlText w:val="*"/>
      <w:lvlJc w:val="left"/>
      <w:pPr>
        <w:ind w:left="1408" w:hanging="360"/>
      </w:pPr>
      <w:rPr>
        <w:rFonts w:ascii="Arial Unicode MS" w:eastAsia="Arial Unicode MS" w:hAnsi="Arial Unicode MS" w:hint="eastAsia"/>
      </w:rPr>
    </w:lvl>
    <w:lvl w:ilvl="2" w:tplc="86341FF8">
      <w:start w:val="1"/>
      <w:numFmt w:val="bullet"/>
      <w:lvlText w:val="*"/>
      <w:lvlJc w:val="left"/>
      <w:pPr>
        <w:ind w:left="1888" w:hanging="360"/>
      </w:pPr>
      <w:rPr>
        <w:rFonts w:ascii="Arial Unicode MS" w:eastAsia="Arial Unicode MS" w:hAnsi="Arial Unicode MS" w:hint="eastAsia"/>
      </w:rPr>
    </w:lvl>
    <w:lvl w:ilvl="3" w:tplc="04090001" w:tentative="1">
      <w:start w:val="1"/>
      <w:numFmt w:val="bullet"/>
      <w:lvlText w:val=""/>
      <w:lvlJc w:val="left"/>
      <w:pPr>
        <w:ind w:left="248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8" w:hanging="480"/>
      </w:pPr>
      <w:rPr>
        <w:rFonts w:ascii="Wingdings" w:hAnsi="Wingdings" w:hint="default"/>
      </w:rPr>
    </w:lvl>
  </w:abstractNum>
  <w:abstractNum w:abstractNumId="36" w15:restartNumberingAfterBreak="0">
    <w:nsid w:val="7ED74536"/>
    <w:multiLevelType w:val="hybridMultilevel"/>
    <w:tmpl w:val="9B7A2350"/>
    <w:lvl w:ilvl="0" w:tplc="C1428B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F0F45F1"/>
    <w:multiLevelType w:val="hybridMultilevel"/>
    <w:tmpl w:val="E2B6ED00"/>
    <w:lvl w:ilvl="0" w:tplc="3DF418E8">
      <w:start w:val="10"/>
      <w:numFmt w:val="bullet"/>
      <w:lvlText w:val=""/>
      <w:lvlJc w:val="left"/>
      <w:pPr>
        <w:ind w:left="906" w:hanging="360"/>
      </w:pPr>
      <w:rPr>
        <w:rFonts w:ascii="Wingdings" w:eastAsia="華康細圓體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50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8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66" w:hanging="480"/>
      </w:pPr>
      <w:rPr>
        <w:rFonts w:ascii="Wingdings" w:hAnsi="Wingdings" w:hint="default"/>
      </w:rPr>
    </w:lvl>
  </w:abstractNum>
  <w:abstractNum w:abstractNumId="38" w15:restartNumberingAfterBreak="0">
    <w:nsid w:val="7F7E52DB"/>
    <w:multiLevelType w:val="hybridMultilevel"/>
    <w:tmpl w:val="BFAA7ADA"/>
    <w:lvl w:ilvl="0" w:tplc="86341FF8">
      <w:start w:val="1"/>
      <w:numFmt w:val="bullet"/>
      <w:lvlText w:val="*"/>
      <w:lvlJc w:val="left"/>
      <w:pPr>
        <w:ind w:left="492" w:hanging="48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97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2" w:hanging="480"/>
      </w:pPr>
      <w:rPr>
        <w:rFonts w:ascii="Wingdings" w:hAnsi="Wingdings" w:hint="default"/>
      </w:rPr>
    </w:lvl>
  </w:abstractNum>
  <w:abstractNum w:abstractNumId="39" w15:restartNumberingAfterBreak="0">
    <w:nsid w:val="7FF64FA3"/>
    <w:multiLevelType w:val="hybridMultilevel"/>
    <w:tmpl w:val="FD04374C"/>
    <w:lvl w:ilvl="0" w:tplc="0409000F">
      <w:start w:val="1"/>
      <w:numFmt w:val="decimal"/>
      <w:lvlText w:val="%1."/>
      <w:lvlJc w:val="left"/>
      <w:pPr>
        <w:ind w:left="1048" w:hanging="480"/>
      </w:pPr>
      <w:rPr>
        <w:rFonts w:hint="default"/>
      </w:rPr>
    </w:lvl>
    <w:lvl w:ilvl="1" w:tplc="86341FF8">
      <w:start w:val="1"/>
      <w:numFmt w:val="bullet"/>
      <w:lvlText w:val="*"/>
      <w:lvlJc w:val="left"/>
      <w:pPr>
        <w:ind w:left="1408" w:hanging="360"/>
      </w:pPr>
      <w:rPr>
        <w:rFonts w:ascii="Arial Unicode MS" w:eastAsia="Arial Unicode MS" w:hAnsi="Arial Unicode MS" w:hint="eastAsia"/>
      </w:rPr>
    </w:lvl>
    <w:lvl w:ilvl="2" w:tplc="86341FF8">
      <w:start w:val="1"/>
      <w:numFmt w:val="bullet"/>
      <w:lvlText w:val="*"/>
      <w:lvlJc w:val="left"/>
      <w:pPr>
        <w:ind w:left="1888" w:hanging="360"/>
      </w:pPr>
      <w:rPr>
        <w:rFonts w:ascii="Arial Unicode MS" w:eastAsia="Arial Unicode MS" w:hAnsi="Arial Unicode MS" w:hint="eastAsia"/>
      </w:rPr>
    </w:lvl>
    <w:lvl w:ilvl="3" w:tplc="04090001" w:tentative="1">
      <w:start w:val="1"/>
      <w:numFmt w:val="bullet"/>
      <w:lvlText w:val=""/>
      <w:lvlJc w:val="left"/>
      <w:pPr>
        <w:ind w:left="248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8" w:hanging="480"/>
      </w:pPr>
      <w:rPr>
        <w:rFonts w:ascii="Wingdings" w:hAnsi="Wingdings" w:hint="default"/>
      </w:rPr>
    </w:lvl>
  </w:abstractNum>
  <w:num w:numId="1">
    <w:abstractNumId w:val="21"/>
  </w:num>
  <w:num w:numId="2">
    <w:abstractNumId w:val="26"/>
  </w:num>
  <w:num w:numId="3">
    <w:abstractNumId w:val="10"/>
  </w:num>
  <w:num w:numId="4">
    <w:abstractNumId w:val="20"/>
  </w:num>
  <w:num w:numId="5">
    <w:abstractNumId w:val="3"/>
  </w:num>
  <w:num w:numId="6">
    <w:abstractNumId w:val="30"/>
  </w:num>
  <w:num w:numId="7">
    <w:abstractNumId w:val="27"/>
  </w:num>
  <w:num w:numId="8">
    <w:abstractNumId w:val="22"/>
  </w:num>
  <w:num w:numId="9">
    <w:abstractNumId w:val="13"/>
  </w:num>
  <w:num w:numId="10">
    <w:abstractNumId w:val="17"/>
  </w:num>
  <w:num w:numId="11">
    <w:abstractNumId w:val="0"/>
  </w:num>
  <w:num w:numId="12">
    <w:abstractNumId w:val="29"/>
  </w:num>
  <w:num w:numId="13">
    <w:abstractNumId w:val="31"/>
  </w:num>
  <w:num w:numId="14">
    <w:abstractNumId w:val="24"/>
  </w:num>
  <w:num w:numId="15">
    <w:abstractNumId w:val="25"/>
  </w:num>
  <w:num w:numId="16">
    <w:abstractNumId w:val="8"/>
  </w:num>
  <w:num w:numId="17">
    <w:abstractNumId w:val="37"/>
  </w:num>
  <w:num w:numId="18">
    <w:abstractNumId w:val="11"/>
  </w:num>
  <w:num w:numId="19">
    <w:abstractNumId w:val="38"/>
  </w:num>
  <w:num w:numId="20">
    <w:abstractNumId w:val="5"/>
  </w:num>
  <w:num w:numId="21">
    <w:abstractNumId w:val="6"/>
  </w:num>
  <w:num w:numId="22">
    <w:abstractNumId w:val="4"/>
  </w:num>
  <w:num w:numId="23">
    <w:abstractNumId w:val="2"/>
  </w:num>
  <w:num w:numId="24">
    <w:abstractNumId w:val="7"/>
  </w:num>
  <w:num w:numId="25">
    <w:abstractNumId w:val="33"/>
  </w:num>
  <w:num w:numId="26">
    <w:abstractNumId w:val="39"/>
  </w:num>
  <w:num w:numId="27">
    <w:abstractNumId w:val="9"/>
  </w:num>
  <w:num w:numId="28">
    <w:abstractNumId w:val="16"/>
  </w:num>
  <w:num w:numId="29">
    <w:abstractNumId w:val="35"/>
  </w:num>
  <w:num w:numId="30">
    <w:abstractNumId w:val="19"/>
  </w:num>
  <w:num w:numId="31">
    <w:abstractNumId w:val="36"/>
  </w:num>
  <w:num w:numId="32">
    <w:abstractNumId w:val="34"/>
  </w:num>
  <w:num w:numId="33">
    <w:abstractNumId w:val="12"/>
  </w:num>
  <w:num w:numId="34">
    <w:abstractNumId w:val="23"/>
  </w:num>
  <w:num w:numId="35">
    <w:abstractNumId w:val="15"/>
  </w:num>
  <w:num w:numId="36">
    <w:abstractNumId w:val="1"/>
    <w:lvlOverride w:ilvl="0">
      <w:startOverride w:val="1"/>
      <w:lvl w:ilvl="0" w:tplc="FADC860A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AE78C462">
        <w:start w:val="1"/>
        <w:numFmt w:val="decimal"/>
        <w:lvlText w:val="%2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726E44FC">
        <w:start w:val="1"/>
        <w:numFmt w:val="decimal"/>
        <w:lvlText w:val="%3."/>
        <w:lvlJc w:val="left"/>
        <w:pPr>
          <w:ind w:left="10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EC0C23C6">
        <w:start w:val="1"/>
        <w:numFmt w:val="decimal"/>
        <w:lvlText w:val="%4."/>
        <w:lvlJc w:val="left"/>
        <w:pPr>
          <w:ind w:left="1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D71A8D9A">
        <w:start w:val="1"/>
        <w:numFmt w:val="decimal"/>
        <w:lvlText w:val="%5."/>
        <w:lvlJc w:val="left"/>
        <w:pPr>
          <w:ind w:left="18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918F35C">
        <w:start w:val="1"/>
        <w:numFmt w:val="decimal"/>
        <w:lvlText w:val="%6."/>
        <w:lvlJc w:val="left"/>
        <w:pPr>
          <w:ind w:left="21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9CAC79C">
        <w:start w:val="1"/>
        <w:numFmt w:val="decimal"/>
        <w:lvlText w:val="%7."/>
        <w:lvlJc w:val="left"/>
        <w:pPr>
          <w:ind w:left="25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488EE612">
        <w:start w:val="1"/>
        <w:numFmt w:val="decimal"/>
        <w:lvlText w:val="%8."/>
        <w:lvlJc w:val="left"/>
        <w:pPr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1004434">
        <w:start w:val="1"/>
        <w:numFmt w:val="decimal"/>
        <w:lvlText w:val="%9."/>
        <w:lvlJc w:val="left"/>
        <w:pPr>
          <w:ind w:left="32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7">
    <w:abstractNumId w:val="32"/>
  </w:num>
  <w:num w:numId="38">
    <w:abstractNumId w:val="28"/>
  </w:num>
  <w:num w:numId="39">
    <w:abstractNumId w:val="14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650"/>
    <w:rsid w:val="00002886"/>
    <w:rsid w:val="000028B9"/>
    <w:rsid w:val="00003367"/>
    <w:rsid w:val="0000510C"/>
    <w:rsid w:val="00005F09"/>
    <w:rsid w:val="00013BFC"/>
    <w:rsid w:val="00016A40"/>
    <w:rsid w:val="000209BF"/>
    <w:rsid w:val="00026BD2"/>
    <w:rsid w:val="00032065"/>
    <w:rsid w:val="0004235B"/>
    <w:rsid w:val="000454C1"/>
    <w:rsid w:val="00046570"/>
    <w:rsid w:val="00051AD6"/>
    <w:rsid w:val="0005210F"/>
    <w:rsid w:val="00052123"/>
    <w:rsid w:val="00062C3B"/>
    <w:rsid w:val="00067462"/>
    <w:rsid w:val="00067FE8"/>
    <w:rsid w:val="0007192C"/>
    <w:rsid w:val="0007491F"/>
    <w:rsid w:val="00075447"/>
    <w:rsid w:val="00076440"/>
    <w:rsid w:val="00087DE0"/>
    <w:rsid w:val="00090244"/>
    <w:rsid w:val="00090B30"/>
    <w:rsid w:val="000A3C81"/>
    <w:rsid w:val="000B1CE9"/>
    <w:rsid w:val="000B55A1"/>
    <w:rsid w:val="000B7129"/>
    <w:rsid w:val="000C7476"/>
    <w:rsid w:val="000D0501"/>
    <w:rsid w:val="000D3692"/>
    <w:rsid w:val="000E3D32"/>
    <w:rsid w:val="000E5B9E"/>
    <w:rsid w:val="000E7BE6"/>
    <w:rsid w:val="000F091D"/>
    <w:rsid w:val="000F10EA"/>
    <w:rsid w:val="001137BF"/>
    <w:rsid w:val="00114DCE"/>
    <w:rsid w:val="001210A6"/>
    <w:rsid w:val="001211E5"/>
    <w:rsid w:val="00123182"/>
    <w:rsid w:val="0012520A"/>
    <w:rsid w:val="001260A3"/>
    <w:rsid w:val="001260DB"/>
    <w:rsid w:val="00126E70"/>
    <w:rsid w:val="001306A3"/>
    <w:rsid w:val="001307FD"/>
    <w:rsid w:val="0013168C"/>
    <w:rsid w:val="0013499E"/>
    <w:rsid w:val="00135330"/>
    <w:rsid w:val="001376E7"/>
    <w:rsid w:val="0014481C"/>
    <w:rsid w:val="00144AFE"/>
    <w:rsid w:val="00145E6A"/>
    <w:rsid w:val="0015658A"/>
    <w:rsid w:val="0015676B"/>
    <w:rsid w:val="00156CE9"/>
    <w:rsid w:val="00163947"/>
    <w:rsid w:val="00163D29"/>
    <w:rsid w:val="001652E7"/>
    <w:rsid w:val="001749B8"/>
    <w:rsid w:val="00181917"/>
    <w:rsid w:val="00182948"/>
    <w:rsid w:val="00183A45"/>
    <w:rsid w:val="0018664D"/>
    <w:rsid w:val="0019519B"/>
    <w:rsid w:val="001A7C13"/>
    <w:rsid w:val="001B3E1F"/>
    <w:rsid w:val="001B3EFD"/>
    <w:rsid w:val="001B70CC"/>
    <w:rsid w:val="001C566B"/>
    <w:rsid w:val="001D1626"/>
    <w:rsid w:val="001D6C84"/>
    <w:rsid w:val="001F1B3E"/>
    <w:rsid w:val="0020529F"/>
    <w:rsid w:val="00206D1C"/>
    <w:rsid w:val="00211649"/>
    <w:rsid w:val="0021253A"/>
    <w:rsid w:val="00217FDB"/>
    <w:rsid w:val="0022363C"/>
    <w:rsid w:val="00231E5E"/>
    <w:rsid w:val="002407BC"/>
    <w:rsid w:val="0024082A"/>
    <w:rsid w:val="0024187D"/>
    <w:rsid w:val="002503D4"/>
    <w:rsid w:val="00251540"/>
    <w:rsid w:val="00255E62"/>
    <w:rsid w:val="002573C5"/>
    <w:rsid w:val="0026015D"/>
    <w:rsid w:val="00266CA7"/>
    <w:rsid w:val="0026711B"/>
    <w:rsid w:val="00270742"/>
    <w:rsid w:val="0027161C"/>
    <w:rsid w:val="002725FB"/>
    <w:rsid w:val="002747A8"/>
    <w:rsid w:val="002754F1"/>
    <w:rsid w:val="002764B4"/>
    <w:rsid w:val="00276887"/>
    <w:rsid w:val="0028392E"/>
    <w:rsid w:val="00287D38"/>
    <w:rsid w:val="00292CBE"/>
    <w:rsid w:val="00295091"/>
    <w:rsid w:val="002969E1"/>
    <w:rsid w:val="002A5345"/>
    <w:rsid w:val="002D092C"/>
    <w:rsid w:val="002D569E"/>
    <w:rsid w:val="002D7DC6"/>
    <w:rsid w:val="002E014D"/>
    <w:rsid w:val="002E45D2"/>
    <w:rsid w:val="002F0154"/>
    <w:rsid w:val="002F3069"/>
    <w:rsid w:val="002F5B17"/>
    <w:rsid w:val="002F7238"/>
    <w:rsid w:val="00311630"/>
    <w:rsid w:val="0031555A"/>
    <w:rsid w:val="0032171C"/>
    <w:rsid w:val="00326636"/>
    <w:rsid w:val="00331724"/>
    <w:rsid w:val="00335676"/>
    <w:rsid w:val="00352881"/>
    <w:rsid w:val="003545F6"/>
    <w:rsid w:val="003568E0"/>
    <w:rsid w:val="00361606"/>
    <w:rsid w:val="00361A3F"/>
    <w:rsid w:val="003735E1"/>
    <w:rsid w:val="00374C84"/>
    <w:rsid w:val="003857B1"/>
    <w:rsid w:val="003861EB"/>
    <w:rsid w:val="0038640D"/>
    <w:rsid w:val="0039133E"/>
    <w:rsid w:val="00392BB3"/>
    <w:rsid w:val="00394ECF"/>
    <w:rsid w:val="00394F4E"/>
    <w:rsid w:val="00396C8F"/>
    <w:rsid w:val="003A67A7"/>
    <w:rsid w:val="003A7C45"/>
    <w:rsid w:val="003C32CF"/>
    <w:rsid w:val="003C7A3B"/>
    <w:rsid w:val="003D0CBA"/>
    <w:rsid w:val="003D2B49"/>
    <w:rsid w:val="003D6B4C"/>
    <w:rsid w:val="003E5A33"/>
    <w:rsid w:val="003F1BA8"/>
    <w:rsid w:val="003F3416"/>
    <w:rsid w:val="003F5120"/>
    <w:rsid w:val="003F6722"/>
    <w:rsid w:val="003F6D93"/>
    <w:rsid w:val="003F7E69"/>
    <w:rsid w:val="004024FB"/>
    <w:rsid w:val="00417C9C"/>
    <w:rsid w:val="00424BC2"/>
    <w:rsid w:val="004256C8"/>
    <w:rsid w:val="004303F7"/>
    <w:rsid w:val="00435DA9"/>
    <w:rsid w:val="0043682B"/>
    <w:rsid w:val="00437193"/>
    <w:rsid w:val="00441A0B"/>
    <w:rsid w:val="00443FCD"/>
    <w:rsid w:val="00445199"/>
    <w:rsid w:val="00446B0B"/>
    <w:rsid w:val="00446CB0"/>
    <w:rsid w:val="00454D34"/>
    <w:rsid w:val="004559E4"/>
    <w:rsid w:val="00460EA8"/>
    <w:rsid w:val="0047264A"/>
    <w:rsid w:val="00473B58"/>
    <w:rsid w:val="00474357"/>
    <w:rsid w:val="00477566"/>
    <w:rsid w:val="00477C97"/>
    <w:rsid w:val="00481BE8"/>
    <w:rsid w:val="0048707F"/>
    <w:rsid w:val="00490BAB"/>
    <w:rsid w:val="004948E5"/>
    <w:rsid w:val="0049659E"/>
    <w:rsid w:val="004A5FF3"/>
    <w:rsid w:val="004A63F5"/>
    <w:rsid w:val="004B200C"/>
    <w:rsid w:val="004B6786"/>
    <w:rsid w:val="004C6650"/>
    <w:rsid w:val="004C6B08"/>
    <w:rsid w:val="004C7565"/>
    <w:rsid w:val="004D0478"/>
    <w:rsid w:val="004D23DA"/>
    <w:rsid w:val="004D4E0F"/>
    <w:rsid w:val="004D5DF6"/>
    <w:rsid w:val="004E00DC"/>
    <w:rsid w:val="004E56F1"/>
    <w:rsid w:val="004E6322"/>
    <w:rsid w:val="005008A9"/>
    <w:rsid w:val="005046CA"/>
    <w:rsid w:val="00505F31"/>
    <w:rsid w:val="00507423"/>
    <w:rsid w:val="00521C11"/>
    <w:rsid w:val="00523F14"/>
    <w:rsid w:val="00527CD6"/>
    <w:rsid w:val="00540CEA"/>
    <w:rsid w:val="00542FD8"/>
    <w:rsid w:val="00551EBC"/>
    <w:rsid w:val="00552242"/>
    <w:rsid w:val="0056464F"/>
    <w:rsid w:val="00566DEB"/>
    <w:rsid w:val="0056734B"/>
    <w:rsid w:val="00575F96"/>
    <w:rsid w:val="00586080"/>
    <w:rsid w:val="00597D46"/>
    <w:rsid w:val="005A1031"/>
    <w:rsid w:val="005A3689"/>
    <w:rsid w:val="005A4901"/>
    <w:rsid w:val="005B12FE"/>
    <w:rsid w:val="005B2B60"/>
    <w:rsid w:val="005B2D8B"/>
    <w:rsid w:val="005B3EC5"/>
    <w:rsid w:val="005C189B"/>
    <w:rsid w:val="005D0853"/>
    <w:rsid w:val="005E5279"/>
    <w:rsid w:val="005F048E"/>
    <w:rsid w:val="005F2D60"/>
    <w:rsid w:val="005F34ED"/>
    <w:rsid w:val="00601241"/>
    <w:rsid w:val="0060697B"/>
    <w:rsid w:val="006072E9"/>
    <w:rsid w:val="0061177F"/>
    <w:rsid w:val="0061286B"/>
    <w:rsid w:val="00627A07"/>
    <w:rsid w:val="00634530"/>
    <w:rsid w:val="00640729"/>
    <w:rsid w:val="00642D8F"/>
    <w:rsid w:val="00652924"/>
    <w:rsid w:val="00653EA0"/>
    <w:rsid w:val="00664D19"/>
    <w:rsid w:val="00692D28"/>
    <w:rsid w:val="006A7A2A"/>
    <w:rsid w:val="006B0C85"/>
    <w:rsid w:val="006B60EF"/>
    <w:rsid w:val="006C38C5"/>
    <w:rsid w:val="006E1A08"/>
    <w:rsid w:val="006E2E75"/>
    <w:rsid w:val="006F5880"/>
    <w:rsid w:val="00721815"/>
    <w:rsid w:val="00724E76"/>
    <w:rsid w:val="0072689F"/>
    <w:rsid w:val="0072755A"/>
    <w:rsid w:val="00736E41"/>
    <w:rsid w:val="00745A87"/>
    <w:rsid w:val="0075379B"/>
    <w:rsid w:val="00755191"/>
    <w:rsid w:val="00756351"/>
    <w:rsid w:val="00760BE0"/>
    <w:rsid w:val="00761C18"/>
    <w:rsid w:val="00762BE7"/>
    <w:rsid w:val="007707BE"/>
    <w:rsid w:val="00776302"/>
    <w:rsid w:val="00776FEC"/>
    <w:rsid w:val="0078013B"/>
    <w:rsid w:val="00787D56"/>
    <w:rsid w:val="007935F8"/>
    <w:rsid w:val="007962C3"/>
    <w:rsid w:val="00796603"/>
    <w:rsid w:val="0079717F"/>
    <w:rsid w:val="00797DE7"/>
    <w:rsid w:val="007A0091"/>
    <w:rsid w:val="007A33D6"/>
    <w:rsid w:val="007A6A76"/>
    <w:rsid w:val="007B21B7"/>
    <w:rsid w:val="007B724D"/>
    <w:rsid w:val="007C308C"/>
    <w:rsid w:val="007C54E5"/>
    <w:rsid w:val="007D081F"/>
    <w:rsid w:val="007D105F"/>
    <w:rsid w:val="007E04D5"/>
    <w:rsid w:val="007E174C"/>
    <w:rsid w:val="007E3393"/>
    <w:rsid w:val="007E6499"/>
    <w:rsid w:val="007F050F"/>
    <w:rsid w:val="007F2035"/>
    <w:rsid w:val="007F3088"/>
    <w:rsid w:val="0080012F"/>
    <w:rsid w:val="0081563D"/>
    <w:rsid w:val="00816B3F"/>
    <w:rsid w:val="00817D57"/>
    <w:rsid w:val="00823B01"/>
    <w:rsid w:val="00824787"/>
    <w:rsid w:val="00836EF9"/>
    <w:rsid w:val="008416E7"/>
    <w:rsid w:val="00841DB2"/>
    <w:rsid w:val="00842452"/>
    <w:rsid w:val="00843A80"/>
    <w:rsid w:val="00846DB8"/>
    <w:rsid w:val="00855141"/>
    <w:rsid w:val="00856BA7"/>
    <w:rsid w:val="00864512"/>
    <w:rsid w:val="008653C5"/>
    <w:rsid w:val="0086751D"/>
    <w:rsid w:val="00896715"/>
    <w:rsid w:val="008A0CEA"/>
    <w:rsid w:val="008A7C8E"/>
    <w:rsid w:val="008B0CA5"/>
    <w:rsid w:val="008B460B"/>
    <w:rsid w:val="008C10C9"/>
    <w:rsid w:val="008C2A8B"/>
    <w:rsid w:val="008C3992"/>
    <w:rsid w:val="008C5D70"/>
    <w:rsid w:val="008E0D43"/>
    <w:rsid w:val="008E6EE0"/>
    <w:rsid w:val="008F5A34"/>
    <w:rsid w:val="008F7CAD"/>
    <w:rsid w:val="00901949"/>
    <w:rsid w:val="0090198C"/>
    <w:rsid w:val="0090655A"/>
    <w:rsid w:val="00912094"/>
    <w:rsid w:val="00924F85"/>
    <w:rsid w:val="009334A7"/>
    <w:rsid w:val="00945926"/>
    <w:rsid w:val="009522AD"/>
    <w:rsid w:val="009557CF"/>
    <w:rsid w:val="0095610F"/>
    <w:rsid w:val="009565ED"/>
    <w:rsid w:val="00965F92"/>
    <w:rsid w:val="009678FC"/>
    <w:rsid w:val="009963D4"/>
    <w:rsid w:val="00996443"/>
    <w:rsid w:val="009A4557"/>
    <w:rsid w:val="009C236B"/>
    <w:rsid w:val="009C29F0"/>
    <w:rsid w:val="009C69D2"/>
    <w:rsid w:val="009D0C1B"/>
    <w:rsid w:val="009D75C5"/>
    <w:rsid w:val="009F26E7"/>
    <w:rsid w:val="00A039B4"/>
    <w:rsid w:val="00A10A06"/>
    <w:rsid w:val="00A141E5"/>
    <w:rsid w:val="00A17B22"/>
    <w:rsid w:val="00A2125F"/>
    <w:rsid w:val="00A21365"/>
    <w:rsid w:val="00A23E36"/>
    <w:rsid w:val="00A2411A"/>
    <w:rsid w:val="00A31619"/>
    <w:rsid w:val="00A33556"/>
    <w:rsid w:val="00A50A1D"/>
    <w:rsid w:val="00A55CB2"/>
    <w:rsid w:val="00A6257A"/>
    <w:rsid w:val="00A73B5C"/>
    <w:rsid w:val="00A752BF"/>
    <w:rsid w:val="00A818A0"/>
    <w:rsid w:val="00AA4AEF"/>
    <w:rsid w:val="00AA69B5"/>
    <w:rsid w:val="00AA7397"/>
    <w:rsid w:val="00AA791B"/>
    <w:rsid w:val="00AB34D2"/>
    <w:rsid w:val="00AB4154"/>
    <w:rsid w:val="00AB56C7"/>
    <w:rsid w:val="00AC6A4D"/>
    <w:rsid w:val="00AC7C0C"/>
    <w:rsid w:val="00AE3295"/>
    <w:rsid w:val="00AF521D"/>
    <w:rsid w:val="00AF5F99"/>
    <w:rsid w:val="00AF6D7E"/>
    <w:rsid w:val="00B0509A"/>
    <w:rsid w:val="00B115CD"/>
    <w:rsid w:val="00B14709"/>
    <w:rsid w:val="00B15BA6"/>
    <w:rsid w:val="00B3436A"/>
    <w:rsid w:val="00B362A9"/>
    <w:rsid w:val="00B50277"/>
    <w:rsid w:val="00B51295"/>
    <w:rsid w:val="00B53C7F"/>
    <w:rsid w:val="00B6173E"/>
    <w:rsid w:val="00B62179"/>
    <w:rsid w:val="00B63750"/>
    <w:rsid w:val="00B76016"/>
    <w:rsid w:val="00B82747"/>
    <w:rsid w:val="00B85F90"/>
    <w:rsid w:val="00B9714A"/>
    <w:rsid w:val="00BA1019"/>
    <w:rsid w:val="00BA2785"/>
    <w:rsid w:val="00BB0EC1"/>
    <w:rsid w:val="00BB4144"/>
    <w:rsid w:val="00BB4CC8"/>
    <w:rsid w:val="00BB5A89"/>
    <w:rsid w:val="00BB6EFE"/>
    <w:rsid w:val="00BB78E2"/>
    <w:rsid w:val="00BC4DA7"/>
    <w:rsid w:val="00BC5521"/>
    <w:rsid w:val="00BD1855"/>
    <w:rsid w:val="00BD6169"/>
    <w:rsid w:val="00BE19B1"/>
    <w:rsid w:val="00BE6883"/>
    <w:rsid w:val="00BF6662"/>
    <w:rsid w:val="00BF720D"/>
    <w:rsid w:val="00C00660"/>
    <w:rsid w:val="00C02131"/>
    <w:rsid w:val="00C065BA"/>
    <w:rsid w:val="00C12316"/>
    <w:rsid w:val="00C16DD5"/>
    <w:rsid w:val="00C16EB7"/>
    <w:rsid w:val="00C21457"/>
    <w:rsid w:val="00C2176B"/>
    <w:rsid w:val="00C26E36"/>
    <w:rsid w:val="00C31D9E"/>
    <w:rsid w:val="00C41DB1"/>
    <w:rsid w:val="00C46861"/>
    <w:rsid w:val="00C46C5F"/>
    <w:rsid w:val="00C51D77"/>
    <w:rsid w:val="00C5514B"/>
    <w:rsid w:val="00C57462"/>
    <w:rsid w:val="00C625A2"/>
    <w:rsid w:val="00C63228"/>
    <w:rsid w:val="00C67B75"/>
    <w:rsid w:val="00C763A8"/>
    <w:rsid w:val="00C778A1"/>
    <w:rsid w:val="00C82C14"/>
    <w:rsid w:val="00C9322A"/>
    <w:rsid w:val="00CA2FD1"/>
    <w:rsid w:val="00CA5A06"/>
    <w:rsid w:val="00CC606E"/>
    <w:rsid w:val="00CD1D6F"/>
    <w:rsid w:val="00CE1A02"/>
    <w:rsid w:val="00CE641F"/>
    <w:rsid w:val="00CF23CA"/>
    <w:rsid w:val="00CF5034"/>
    <w:rsid w:val="00D02EDA"/>
    <w:rsid w:val="00D053A4"/>
    <w:rsid w:val="00D1030E"/>
    <w:rsid w:val="00D104D7"/>
    <w:rsid w:val="00D12CCD"/>
    <w:rsid w:val="00D14819"/>
    <w:rsid w:val="00D15711"/>
    <w:rsid w:val="00D17A0B"/>
    <w:rsid w:val="00D24770"/>
    <w:rsid w:val="00D26759"/>
    <w:rsid w:val="00D328A2"/>
    <w:rsid w:val="00D33FA8"/>
    <w:rsid w:val="00D457DE"/>
    <w:rsid w:val="00D50AE4"/>
    <w:rsid w:val="00D50B7A"/>
    <w:rsid w:val="00D52A5A"/>
    <w:rsid w:val="00D546C2"/>
    <w:rsid w:val="00D614D7"/>
    <w:rsid w:val="00D629F5"/>
    <w:rsid w:val="00D743B9"/>
    <w:rsid w:val="00D7569A"/>
    <w:rsid w:val="00D8342B"/>
    <w:rsid w:val="00D963F1"/>
    <w:rsid w:val="00D97F80"/>
    <w:rsid w:val="00DA1CA0"/>
    <w:rsid w:val="00DA3679"/>
    <w:rsid w:val="00DA3A01"/>
    <w:rsid w:val="00DA7254"/>
    <w:rsid w:val="00DC18DB"/>
    <w:rsid w:val="00DC2731"/>
    <w:rsid w:val="00DC3964"/>
    <w:rsid w:val="00DC4590"/>
    <w:rsid w:val="00DD758F"/>
    <w:rsid w:val="00DE248D"/>
    <w:rsid w:val="00DE48E0"/>
    <w:rsid w:val="00DF1972"/>
    <w:rsid w:val="00DF541A"/>
    <w:rsid w:val="00E06EB3"/>
    <w:rsid w:val="00E30BE7"/>
    <w:rsid w:val="00E30C6E"/>
    <w:rsid w:val="00E3333A"/>
    <w:rsid w:val="00E34F92"/>
    <w:rsid w:val="00E41032"/>
    <w:rsid w:val="00E50719"/>
    <w:rsid w:val="00E52136"/>
    <w:rsid w:val="00E54C37"/>
    <w:rsid w:val="00E629D0"/>
    <w:rsid w:val="00E62E8A"/>
    <w:rsid w:val="00E66722"/>
    <w:rsid w:val="00E67FA6"/>
    <w:rsid w:val="00E73BF5"/>
    <w:rsid w:val="00E7647C"/>
    <w:rsid w:val="00E83536"/>
    <w:rsid w:val="00E93108"/>
    <w:rsid w:val="00E936C2"/>
    <w:rsid w:val="00EA4514"/>
    <w:rsid w:val="00EB437E"/>
    <w:rsid w:val="00EB44AD"/>
    <w:rsid w:val="00EB6D0F"/>
    <w:rsid w:val="00EC133B"/>
    <w:rsid w:val="00EC1952"/>
    <w:rsid w:val="00ED037F"/>
    <w:rsid w:val="00EE01FB"/>
    <w:rsid w:val="00EE0714"/>
    <w:rsid w:val="00EE0AA1"/>
    <w:rsid w:val="00EE0AB8"/>
    <w:rsid w:val="00EF7C9C"/>
    <w:rsid w:val="00F0277A"/>
    <w:rsid w:val="00F02FF0"/>
    <w:rsid w:val="00F04184"/>
    <w:rsid w:val="00F249C7"/>
    <w:rsid w:val="00F37147"/>
    <w:rsid w:val="00F37BA0"/>
    <w:rsid w:val="00F42F7B"/>
    <w:rsid w:val="00F43443"/>
    <w:rsid w:val="00F52C72"/>
    <w:rsid w:val="00F627F8"/>
    <w:rsid w:val="00F740A2"/>
    <w:rsid w:val="00F83A3D"/>
    <w:rsid w:val="00F84195"/>
    <w:rsid w:val="00F923B9"/>
    <w:rsid w:val="00FA189F"/>
    <w:rsid w:val="00FA3D3E"/>
    <w:rsid w:val="00FA476D"/>
    <w:rsid w:val="00FB118D"/>
    <w:rsid w:val="00FB2E4D"/>
    <w:rsid w:val="00FB4ACF"/>
    <w:rsid w:val="00FB57C1"/>
    <w:rsid w:val="00FB64E6"/>
    <w:rsid w:val="00FC64FF"/>
    <w:rsid w:val="00FD2A22"/>
    <w:rsid w:val="00FD3206"/>
    <w:rsid w:val="00FD45F3"/>
    <w:rsid w:val="00FD6823"/>
    <w:rsid w:val="00FE7E22"/>
    <w:rsid w:val="00FF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A535B78"/>
  <w15:docId w15:val="{A9CE9E97-0B4F-4FE0-93C7-319546FE1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90198C"/>
    <w:pPr>
      <w:widowControl w:val="0"/>
      <w:ind w:leftChars="-1" w:left="-1"/>
    </w:pPr>
    <w:rPr>
      <w:kern w:val="2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basedOn w:val="a1"/>
    <w:link w:val="a6"/>
    <w:uiPriority w:val="99"/>
    <w:rsid w:val="00DF541A"/>
    <w:pPr>
      <w:kinsoku w:val="0"/>
      <w:spacing w:beforeLines="25" w:afterLines="25" w:line="360" w:lineRule="exact"/>
      <w:ind w:leftChars="0" w:left="0"/>
    </w:pPr>
    <w:rPr>
      <w:rFonts w:ascii="新細明體" w:hAnsi="新細明體"/>
      <w:b/>
      <w:bCs/>
    </w:rPr>
  </w:style>
  <w:style w:type="character" w:customStyle="1" w:styleId="a6">
    <w:name w:val="本文 字元"/>
    <w:link w:val="a5"/>
    <w:uiPriority w:val="99"/>
    <w:locked/>
    <w:rsid w:val="00DF541A"/>
    <w:rPr>
      <w:rFonts w:ascii="新細明體" w:eastAsia="新細明體" w:cs="Times New Roman"/>
      <w:b/>
      <w:bCs/>
      <w:kern w:val="2"/>
      <w:sz w:val="24"/>
      <w:szCs w:val="24"/>
    </w:rPr>
  </w:style>
  <w:style w:type="paragraph" w:styleId="a7">
    <w:name w:val="Body Text Indent"/>
    <w:basedOn w:val="a1"/>
    <w:link w:val="a8"/>
    <w:uiPriority w:val="99"/>
    <w:rsid w:val="00DF541A"/>
    <w:pPr>
      <w:spacing w:after="120"/>
      <w:ind w:leftChars="200" w:left="480"/>
    </w:pPr>
  </w:style>
  <w:style w:type="character" w:customStyle="1" w:styleId="a8">
    <w:name w:val="本文縮排 字元"/>
    <w:link w:val="a7"/>
    <w:uiPriority w:val="99"/>
    <w:locked/>
    <w:rsid w:val="00DF541A"/>
    <w:rPr>
      <w:rFonts w:cs="Times New Roman"/>
      <w:kern w:val="2"/>
      <w:sz w:val="24"/>
      <w:szCs w:val="24"/>
    </w:rPr>
  </w:style>
  <w:style w:type="character" w:styleId="a9">
    <w:name w:val="Emphasis"/>
    <w:uiPriority w:val="99"/>
    <w:qFormat/>
    <w:rsid w:val="00DF541A"/>
    <w:rPr>
      <w:rFonts w:cs="Times New Roman"/>
      <w:i/>
      <w:iCs/>
    </w:rPr>
  </w:style>
  <w:style w:type="character" w:customStyle="1" w:styleId="postbody1">
    <w:name w:val="postbody1"/>
    <w:uiPriority w:val="99"/>
    <w:rsid w:val="00DF541A"/>
    <w:rPr>
      <w:sz w:val="20"/>
    </w:rPr>
  </w:style>
  <w:style w:type="paragraph" w:styleId="aa">
    <w:name w:val="footer"/>
    <w:basedOn w:val="a1"/>
    <w:link w:val="ab"/>
    <w:uiPriority w:val="99"/>
    <w:rsid w:val="00AB56C7"/>
    <w:pPr>
      <w:tabs>
        <w:tab w:val="center" w:pos="4153"/>
        <w:tab w:val="right" w:pos="8306"/>
      </w:tabs>
      <w:snapToGrid w:val="0"/>
      <w:ind w:leftChars="0" w:left="0"/>
    </w:pPr>
    <w:rPr>
      <w:sz w:val="20"/>
      <w:szCs w:val="20"/>
    </w:rPr>
  </w:style>
  <w:style w:type="character" w:customStyle="1" w:styleId="ab">
    <w:name w:val="頁尾 字元"/>
    <w:link w:val="aa"/>
    <w:uiPriority w:val="99"/>
    <w:locked/>
    <w:rsid w:val="00AB56C7"/>
    <w:rPr>
      <w:rFonts w:cs="Times New Roman"/>
      <w:kern w:val="2"/>
    </w:rPr>
  </w:style>
  <w:style w:type="paragraph" w:customStyle="1" w:styleId="sb200sa200sl480slmult0no">
    <w:name w:val="sb200sa200sl480slmult0no"/>
    <w:uiPriority w:val="99"/>
    <w:rsid w:val="0015676B"/>
    <w:pPr>
      <w:widowControl w:val="0"/>
      <w:adjustRightInd w:val="0"/>
      <w:textAlignment w:val="baseline"/>
    </w:pPr>
    <w:rPr>
      <w:rFonts w:ascii="新細明體"/>
      <w:sz w:val="24"/>
    </w:rPr>
  </w:style>
  <w:style w:type="paragraph" w:styleId="ac">
    <w:name w:val="header"/>
    <w:basedOn w:val="a1"/>
    <w:link w:val="ad"/>
    <w:uiPriority w:val="99"/>
    <w:rsid w:val="00386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locked/>
    <w:rsid w:val="0038640D"/>
    <w:rPr>
      <w:rFonts w:cs="Times New Roman"/>
      <w:kern w:val="2"/>
    </w:rPr>
  </w:style>
  <w:style w:type="paragraph" w:styleId="ae">
    <w:name w:val="No Spacing"/>
    <w:uiPriority w:val="99"/>
    <w:qFormat/>
    <w:rsid w:val="00206D1C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af">
    <w:name w:val="（一）文"/>
    <w:basedOn w:val="a1"/>
    <w:uiPriority w:val="99"/>
    <w:rsid w:val="00B85F90"/>
    <w:pPr>
      <w:snapToGrid w:val="0"/>
      <w:spacing w:before="180" w:line="480" w:lineRule="exact"/>
      <w:ind w:leftChars="0" w:left="851"/>
      <w:jc w:val="both"/>
    </w:pPr>
    <w:rPr>
      <w:rFonts w:ascii="標楷體" w:eastAsia="標楷體" w:hAnsi="標楷體"/>
      <w:sz w:val="28"/>
    </w:rPr>
  </w:style>
  <w:style w:type="paragraph" w:styleId="3">
    <w:name w:val="Body Text Indent 3"/>
    <w:basedOn w:val="a1"/>
    <w:link w:val="30"/>
    <w:uiPriority w:val="99"/>
    <w:rsid w:val="00B85F90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uiPriority w:val="99"/>
    <w:locked/>
    <w:rsid w:val="00B85F90"/>
    <w:rPr>
      <w:rFonts w:cs="Times New Roman"/>
      <w:kern w:val="2"/>
      <w:sz w:val="16"/>
      <w:szCs w:val="16"/>
    </w:rPr>
  </w:style>
  <w:style w:type="paragraph" w:styleId="af0">
    <w:name w:val="List Paragraph"/>
    <w:basedOn w:val="a1"/>
    <w:uiPriority w:val="99"/>
    <w:qFormat/>
    <w:rsid w:val="00181917"/>
    <w:pPr>
      <w:ind w:leftChars="200" w:left="480"/>
    </w:pPr>
  </w:style>
  <w:style w:type="character" w:styleId="af1">
    <w:name w:val="Hyperlink"/>
    <w:uiPriority w:val="99"/>
    <w:rsid w:val="00181917"/>
    <w:rPr>
      <w:rFonts w:cs="Times New Roman"/>
      <w:color w:val="0000FF"/>
      <w:u w:val="single"/>
    </w:rPr>
  </w:style>
  <w:style w:type="character" w:styleId="af2">
    <w:name w:val="Strong"/>
    <w:uiPriority w:val="99"/>
    <w:qFormat/>
    <w:rsid w:val="003861EB"/>
    <w:rPr>
      <w:rFonts w:cs="Times New Roman"/>
      <w:b/>
      <w:bCs/>
    </w:rPr>
  </w:style>
  <w:style w:type="character" w:customStyle="1" w:styleId="EmailStyle331">
    <w:name w:val="EmailStyle331"/>
    <w:uiPriority w:val="99"/>
    <w:semiHidden/>
    <w:rsid w:val="00454D34"/>
    <w:rPr>
      <w:rFonts w:ascii="Arial" w:eastAsia="新細明體" w:hAnsi="Arial" w:cs="Arial"/>
      <w:color w:val="000080"/>
      <w:sz w:val="20"/>
      <w:szCs w:val="20"/>
    </w:rPr>
  </w:style>
  <w:style w:type="character" w:styleId="af3">
    <w:name w:val="page number"/>
    <w:uiPriority w:val="99"/>
    <w:rsid w:val="004E6322"/>
    <w:rPr>
      <w:rFonts w:cs="Times New Roman"/>
    </w:rPr>
  </w:style>
  <w:style w:type="paragraph" w:styleId="af4">
    <w:name w:val="Balloon Text"/>
    <w:basedOn w:val="a1"/>
    <w:link w:val="af5"/>
    <w:uiPriority w:val="99"/>
    <w:semiHidden/>
    <w:unhideWhenUsed/>
    <w:rsid w:val="00BC4D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註解方塊文字 字元"/>
    <w:basedOn w:val="a2"/>
    <w:link w:val="af4"/>
    <w:uiPriority w:val="99"/>
    <w:semiHidden/>
    <w:rsid w:val="00BC4DA7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f6">
    <w:name w:val="Table Grid"/>
    <w:basedOn w:val="a3"/>
    <w:locked/>
    <w:rsid w:val="00DC2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未解析的提及1"/>
    <w:basedOn w:val="a2"/>
    <w:uiPriority w:val="99"/>
    <w:semiHidden/>
    <w:unhideWhenUsed/>
    <w:rsid w:val="006A7A2A"/>
    <w:rPr>
      <w:color w:val="808080"/>
      <w:shd w:val="clear" w:color="auto" w:fill="E6E6E6"/>
    </w:rPr>
  </w:style>
  <w:style w:type="character" w:styleId="af7">
    <w:name w:val="FollowedHyperlink"/>
    <w:basedOn w:val="a2"/>
    <w:uiPriority w:val="99"/>
    <w:semiHidden/>
    <w:unhideWhenUsed/>
    <w:rsid w:val="007707BE"/>
    <w:rPr>
      <w:color w:val="800080" w:themeColor="followedHyperlink"/>
      <w:u w:val="single"/>
    </w:rPr>
  </w:style>
  <w:style w:type="character" w:customStyle="1" w:styleId="2">
    <w:name w:val="未解析的提及2"/>
    <w:basedOn w:val="a2"/>
    <w:uiPriority w:val="99"/>
    <w:semiHidden/>
    <w:unhideWhenUsed/>
    <w:rsid w:val="0081563D"/>
    <w:rPr>
      <w:color w:val="605E5C"/>
      <w:shd w:val="clear" w:color="auto" w:fill="E1DFDD"/>
    </w:rPr>
  </w:style>
  <w:style w:type="paragraph" w:customStyle="1" w:styleId="10">
    <w:name w:val="大標題 1"/>
    <w:next w:val="a1"/>
    <w:rsid w:val="00DC3964"/>
    <w:pPr>
      <w:keepNext/>
      <w:pBdr>
        <w:top w:val="nil"/>
        <w:left w:val="nil"/>
        <w:bottom w:val="nil"/>
        <w:right w:val="nil"/>
        <w:between w:val="nil"/>
        <w:bar w:val="nil"/>
      </w:pBdr>
      <w:spacing w:before="200" w:after="200"/>
      <w:jc w:val="center"/>
      <w:outlineLvl w:val="1"/>
    </w:pPr>
    <w:rPr>
      <w:rFonts w:ascii="Arial Unicode MS" w:eastAsia="Helvetica Neue" w:hAnsi="Arial Unicode MS" w:cs="Arial Unicode MS" w:hint="eastAsia"/>
      <w:b/>
      <w:bCs/>
      <w:color w:val="434343"/>
      <w:sz w:val="36"/>
      <w:szCs w:val="36"/>
      <w:u w:val="single"/>
      <w:bdr w:val="nil"/>
      <w:lang w:val="zh-TW"/>
    </w:rPr>
  </w:style>
  <w:style w:type="numbering" w:customStyle="1" w:styleId="a0">
    <w:name w:val="大型項目符號"/>
    <w:rsid w:val="00DC3964"/>
    <w:pPr>
      <w:numPr>
        <w:numId w:val="33"/>
      </w:numPr>
    </w:pPr>
  </w:style>
  <w:style w:type="numbering" w:customStyle="1" w:styleId="a">
    <w:name w:val="編號"/>
    <w:rsid w:val="00DC3964"/>
    <w:pPr>
      <w:numPr>
        <w:numId w:val="3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682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2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682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682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8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3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fy3@ulive.pccu.edu.tw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ary-402\Application%20Data\Microsoft\Templates\Normal1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AA6DF-0CD4-4244-9D88-4A6367AB4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Normal11.dot</Template>
  <TotalTime>164</TotalTime>
  <Pages>14</Pages>
  <Words>1008</Words>
  <Characters>5749</Characters>
  <Application>Microsoft Office Word</Application>
  <DocSecurity>0</DocSecurity>
  <Lines>47</Lines>
  <Paragraphs>13</Paragraphs>
  <ScaleCrop>false</ScaleCrop>
  <Company/>
  <LinksUpToDate>false</LinksUpToDate>
  <CharactersWithSpaces>6744</CharactersWithSpaces>
  <SharedDoc>false</SharedDoc>
  <HLinks>
    <vt:vector size="6" baseType="variant">
      <vt:variant>
        <vt:i4>8192028</vt:i4>
      </vt:variant>
      <vt:variant>
        <vt:i4>0</vt:i4>
      </vt:variant>
      <vt:variant>
        <vt:i4>0</vt:i4>
      </vt:variant>
      <vt:variant>
        <vt:i4>5</vt:i4>
      </vt:variant>
      <vt:variant>
        <vt:lpwstr>http://www.pccu.edu.tw/intro/intro_logo.asp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2015校園文創設計比賽</dc:title>
  <dc:creator>thomas</dc:creator>
  <cp:lastModifiedBy>顏方瑜</cp:lastModifiedBy>
  <cp:revision>15</cp:revision>
  <cp:lastPrinted>2020-06-01T07:10:00Z</cp:lastPrinted>
  <dcterms:created xsi:type="dcterms:W3CDTF">2020-05-31T16:52:00Z</dcterms:created>
  <dcterms:modified xsi:type="dcterms:W3CDTF">2020-06-02T14:42:00Z</dcterms:modified>
</cp:coreProperties>
</file>